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296C7E2">
      <w:pPr>
        <w:jc w:val="center"/>
        <w:rPr>
          <w:rFonts w:ascii="微软雅黑" w:hAnsi="微软雅黑" w:eastAsia="微软雅黑"/>
          <w:b/>
          <w:color w:val="323E4F"/>
          <w:sz w:val="56"/>
          <w:szCs w:val="100"/>
        </w:rPr>
      </w:pPr>
      <w:r>
        <w:rPr>
          <w:rFonts w:hint="eastAsia" w:ascii="微软雅黑" w:hAnsi="微软雅黑" w:eastAsia="微软雅黑"/>
          <w:b/>
          <w:color w:val="323E4F"/>
          <w:sz w:val="56"/>
          <w:szCs w:val="100"/>
        </w:rPr>
        <w:t>中国药科大学</w:t>
      </w:r>
    </w:p>
    <w:p w14:paraId="6A542BEB">
      <w:pPr>
        <w:jc w:val="center"/>
        <w:rPr>
          <w:rFonts w:hint="eastAsia" w:ascii="微软雅黑" w:hAnsi="微软雅黑" w:eastAsia="微软雅黑"/>
          <w:b/>
          <w:color w:val="323E4F"/>
          <w:sz w:val="56"/>
          <w:szCs w:val="100"/>
          <w:lang w:val="en-US" w:eastAsia="zh-CN"/>
        </w:rPr>
      </w:pPr>
      <w:r>
        <w:rPr>
          <w:rFonts w:hint="eastAsia" w:ascii="微软雅黑" w:hAnsi="微软雅黑" w:eastAsia="微软雅黑"/>
          <w:b/>
          <w:color w:val="323E4F"/>
          <w:sz w:val="56"/>
          <w:szCs w:val="100"/>
        </w:rPr>
        <w:t>职员职级</w:t>
      </w:r>
      <w:r>
        <w:rPr>
          <w:rFonts w:hint="eastAsia" w:ascii="微软雅黑" w:hAnsi="微软雅黑" w:eastAsia="微软雅黑"/>
          <w:b/>
          <w:color w:val="323E4F"/>
          <w:sz w:val="56"/>
          <w:szCs w:val="100"/>
          <w:lang w:val="en-US" w:eastAsia="zh-CN"/>
        </w:rPr>
        <w:t>申报</w:t>
      </w:r>
    </w:p>
    <w:p w14:paraId="7C918778">
      <w:pPr>
        <w:jc w:val="center"/>
        <w:rPr>
          <w:rFonts w:ascii="微软雅黑" w:hAnsi="微软雅黑" w:eastAsia="微软雅黑"/>
          <w:b/>
          <w:color w:val="323E4F"/>
          <w:sz w:val="56"/>
          <w:szCs w:val="100"/>
        </w:rPr>
      </w:pPr>
      <w:r>
        <w:rPr>
          <w:rFonts w:hint="eastAsia" w:ascii="微软雅黑" w:hAnsi="微软雅黑" w:eastAsia="微软雅黑"/>
          <w:b/>
          <w:color w:val="323E4F"/>
          <w:sz w:val="56"/>
          <w:szCs w:val="100"/>
        </w:rPr>
        <w:t>使用手册</w:t>
      </w:r>
    </w:p>
    <w:p w14:paraId="4F6F4BA8">
      <w:pPr>
        <w:jc w:val="center"/>
        <w:rPr>
          <w:rFonts w:ascii="微软雅黑" w:hAnsi="微软雅黑" w:eastAsia="微软雅黑"/>
          <w:b/>
          <w:color w:val="323E4F"/>
          <w:sz w:val="56"/>
          <w:szCs w:val="100"/>
        </w:rPr>
      </w:pPr>
    </w:p>
    <w:p w14:paraId="77AECA1E">
      <w:pPr>
        <w:jc w:val="center"/>
        <w:rPr>
          <w:rFonts w:ascii="黑体" w:hAnsi="黑体" w:eastAsia="黑体"/>
          <w:b/>
          <w:sz w:val="40"/>
        </w:rPr>
      </w:pPr>
      <w:bookmarkStart w:id="0" w:name="_Toc299982760"/>
      <w:r>
        <w:rPr>
          <w:rFonts w:hint="eastAsia" w:ascii="黑体" w:hAnsi="黑体" w:eastAsia="黑体"/>
          <w:b/>
          <w:sz w:val="40"/>
        </w:rPr>
        <w:t>202</w:t>
      </w:r>
      <w:r>
        <w:rPr>
          <w:rFonts w:hint="eastAsia" w:ascii="黑体" w:hAnsi="黑体" w:eastAsia="黑体"/>
          <w:b/>
          <w:sz w:val="40"/>
          <w:lang w:val="en-US" w:eastAsia="zh-CN"/>
        </w:rPr>
        <w:t>6</w:t>
      </w:r>
      <w:r>
        <w:rPr>
          <w:rFonts w:hint="eastAsia" w:ascii="黑体" w:hAnsi="黑体" w:eastAsia="黑体"/>
          <w:b/>
          <w:sz w:val="40"/>
        </w:rPr>
        <w:t xml:space="preserve">年 </w:t>
      </w:r>
      <w:r>
        <w:rPr>
          <w:rFonts w:ascii="黑体" w:hAnsi="黑体" w:eastAsia="黑体"/>
          <w:b/>
          <w:sz w:val="40"/>
        </w:rPr>
        <w:t>11</w:t>
      </w:r>
      <w:r>
        <w:rPr>
          <w:rFonts w:hint="eastAsia" w:ascii="黑体" w:hAnsi="黑体" w:eastAsia="黑体"/>
          <w:b/>
          <w:sz w:val="40"/>
        </w:rPr>
        <w:t>月</w:t>
      </w:r>
      <w:bookmarkEnd w:id="0"/>
    </w:p>
    <w:p w14:paraId="73E07BD5">
      <w:pPr>
        <w:spacing w:before="2028" w:beforeLines="650" w:after="3276" w:afterLines="1050"/>
        <w:jc w:val="center"/>
        <w:rPr>
          <w:rFonts w:ascii="黑体" w:hAnsi="黑体" w:eastAsia="黑体"/>
          <w:color w:val="323E4F"/>
          <w:sz w:val="96"/>
          <w:szCs w:val="110"/>
        </w:rPr>
      </w:pPr>
    </w:p>
    <w:p w14:paraId="7A886DED">
      <w:pPr>
        <w:pStyle w:val="27"/>
        <w:jc w:val="both"/>
        <w:rPr>
          <w:rFonts w:ascii="宋体" w:hAnsi="宋体" w:cs="宋体" w:eastAsiaTheme="minorEastAsia"/>
          <w:b w:val="0"/>
          <w:bCs/>
          <w:sz w:val="44"/>
          <w:szCs w:val="20"/>
          <w:lang w:val="en-US" w:eastAsia="zh-CN" w:bidi="ar-SA"/>
        </w:rPr>
      </w:pPr>
      <w:r>
        <w:br w:type="page"/>
      </w:r>
      <w:bookmarkStart w:id="1" w:name="_Toc178152258"/>
      <w:bookmarkStart w:id="2" w:name="_Toc178153215"/>
      <w:bookmarkStart w:id="3" w:name="_Toc178389962"/>
      <w:bookmarkStart w:id="4" w:name="_Toc179969685"/>
      <w:bookmarkStart w:id="5" w:name="_Toc178246493"/>
      <w:r>
        <w:rPr>
          <w:b w:val="0"/>
          <w:lang w:val="zh-CN"/>
        </w:rPr>
        <w:t>目录</w:t>
      </w:r>
      <w:bookmarkStart w:id="11" w:name="_GoBack"/>
      <w:bookmarkEnd w:id="11"/>
      <w:r>
        <w:rPr>
          <w:rFonts w:ascii="Cambria" w:hAnsi="Cambria"/>
          <w:b w:val="0"/>
          <w:color w:val="365F91"/>
          <w:sz w:val="28"/>
          <w:szCs w:val="28"/>
        </w:rPr>
        <w:fldChar w:fldCharType="begin"/>
      </w:r>
      <w:r>
        <w:rPr>
          <w:b w:val="0"/>
        </w:rPr>
        <w:instrText xml:space="preserve"> TOC \o "1-3" \h \z \u </w:instrText>
      </w:r>
      <w:r>
        <w:rPr>
          <w:rFonts w:ascii="Cambria" w:hAnsi="Cambria"/>
          <w:b w:val="0"/>
          <w:color w:val="365F91"/>
          <w:sz w:val="28"/>
          <w:szCs w:val="28"/>
        </w:rPr>
        <w:fldChar w:fldCharType="separate"/>
      </w:r>
    </w:p>
    <w:p w14:paraId="319657AB">
      <w:pPr>
        <w:pStyle w:val="16"/>
        <w:tabs>
          <w:tab w:val="right" w:leader="dot" w:pos="8306"/>
        </w:tabs>
      </w:pPr>
      <w:r>
        <w:fldChar w:fldCharType="begin"/>
      </w:r>
      <w:r>
        <w:instrText xml:space="preserve"> HYPERLINK \l _Toc5022 </w:instrText>
      </w:r>
      <w:r>
        <w:fldChar w:fldCharType="separate"/>
      </w:r>
      <w:r>
        <w:rPr>
          <w:rFonts w:hint="eastAsia"/>
        </w:rPr>
        <w:t>操作说明</w:t>
      </w:r>
      <w:r>
        <w:tab/>
      </w:r>
      <w:r>
        <w:fldChar w:fldCharType="begin"/>
      </w:r>
      <w:r>
        <w:instrText xml:space="preserve"> PAGEREF _Toc5022 \h </w:instrText>
      </w:r>
      <w:r>
        <w:fldChar w:fldCharType="separate"/>
      </w:r>
      <w:r>
        <w:t>2</w:t>
      </w:r>
      <w:r>
        <w:fldChar w:fldCharType="end"/>
      </w:r>
      <w:r>
        <w:fldChar w:fldCharType="end"/>
      </w:r>
    </w:p>
    <w:p w14:paraId="5DE5551D">
      <w:pPr>
        <w:pStyle w:val="18"/>
        <w:tabs>
          <w:tab w:val="right" w:leader="dot" w:pos="8306"/>
        </w:tabs>
      </w:pPr>
      <w:r>
        <w:fldChar w:fldCharType="begin"/>
      </w:r>
      <w:r>
        <w:instrText xml:space="preserve"> HYPERLINK \l _Toc32613 </w:instrText>
      </w:r>
      <w:r>
        <w:fldChar w:fldCharType="separate"/>
      </w:r>
      <w:r>
        <w:rPr>
          <w:rFonts w:hint="eastAsia"/>
        </w:rPr>
        <w:t>教职工用户组</w:t>
      </w:r>
      <w:r>
        <w:tab/>
      </w:r>
      <w:r>
        <w:fldChar w:fldCharType="begin"/>
      </w:r>
      <w:r>
        <w:instrText xml:space="preserve"> PAGEREF _Toc32613 \h </w:instrText>
      </w:r>
      <w:r>
        <w:fldChar w:fldCharType="separate"/>
      </w:r>
      <w:r>
        <w:t>2</w:t>
      </w:r>
      <w:r>
        <w:fldChar w:fldCharType="end"/>
      </w:r>
      <w:r>
        <w:fldChar w:fldCharType="end"/>
      </w:r>
    </w:p>
    <w:p w14:paraId="1C86C6B1">
      <w:pPr>
        <w:pStyle w:val="13"/>
        <w:tabs>
          <w:tab w:val="right" w:leader="dot" w:pos="8306"/>
          <w:tab w:val="clear" w:pos="1680"/>
          <w:tab w:val="clear" w:pos="8296"/>
        </w:tabs>
        <w:ind w:left="0" w:leftChars="0" w:firstLine="200" w:firstLineChars="100"/>
      </w:pPr>
      <w:r>
        <w:fldChar w:fldCharType="begin"/>
      </w:r>
      <w:r>
        <w:instrText xml:space="preserve"> HYPERLINK \l _Toc10378 </w:instrText>
      </w:r>
      <w:r>
        <w:fldChar w:fldCharType="separate"/>
      </w:r>
      <w:r>
        <w:rPr>
          <w:rFonts w:hint="eastAsia"/>
        </w:rPr>
        <w:t>如何进入</w:t>
      </w:r>
      <w:r>
        <w:tab/>
      </w:r>
      <w:r>
        <w:fldChar w:fldCharType="begin"/>
      </w:r>
      <w:r>
        <w:instrText xml:space="preserve"> PAGEREF _Toc10378 \h </w:instrText>
      </w:r>
      <w:r>
        <w:fldChar w:fldCharType="separate"/>
      </w:r>
      <w:r>
        <w:t>2</w:t>
      </w:r>
      <w:r>
        <w:fldChar w:fldCharType="end"/>
      </w:r>
      <w:r>
        <w:fldChar w:fldCharType="end"/>
      </w:r>
    </w:p>
    <w:p w14:paraId="107C38D0">
      <w:pPr>
        <w:pStyle w:val="18"/>
        <w:tabs>
          <w:tab w:val="right" w:leader="dot" w:pos="8306"/>
        </w:tabs>
      </w:pPr>
      <w:r>
        <w:fldChar w:fldCharType="begin"/>
      </w:r>
      <w:r>
        <w:instrText xml:space="preserve"> HYPERLINK \l _Toc14366 </w:instrText>
      </w:r>
      <w:r>
        <w:fldChar w:fldCharType="separate"/>
      </w:r>
      <w:r>
        <w:rPr>
          <w:rFonts w:hint="eastAsia"/>
        </w:rPr>
        <w:t>院部管理员</w:t>
      </w:r>
      <w:r>
        <w:tab/>
      </w:r>
      <w:r>
        <w:fldChar w:fldCharType="begin"/>
      </w:r>
      <w:r>
        <w:instrText xml:space="preserve"> PAGEREF _Toc14366 \h </w:instrText>
      </w:r>
      <w:r>
        <w:fldChar w:fldCharType="separate"/>
      </w:r>
      <w:r>
        <w:t>7</w:t>
      </w:r>
      <w:r>
        <w:fldChar w:fldCharType="end"/>
      </w:r>
      <w:r>
        <w:fldChar w:fldCharType="end"/>
      </w:r>
    </w:p>
    <w:p w14:paraId="59129049">
      <w:pPr>
        <w:pStyle w:val="18"/>
        <w:tabs>
          <w:tab w:val="right" w:leader="dot" w:pos="8306"/>
        </w:tabs>
      </w:pPr>
      <w:r>
        <w:fldChar w:fldCharType="begin"/>
      </w:r>
      <w:r>
        <w:instrText xml:space="preserve"> HYPERLINK \l _Toc14086 </w:instrText>
      </w:r>
      <w:r>
        <w:fldChar w:fldCharType="separate"/>
      </w:r>
      <w:r>
        <w:rPr>
          <w:rFonts w:hint="eastAsia"/>
        </w:rPr>
        <w:t>单位领导</w:t>
      </w:r>
      <w:r>
        <w:tab/>
      </w:r>
      <w:r>
        <w:fldChar w:fldCharType="begin"/>
      </w:r>
      <w:r>
        <w:instrText xml:space="preserve"> PAGEREF _Toc14086 \h </w:instrText>
      </w:r>
      <w:r>
        <w:fldChar w:fldCharType="separate"/>
      </w:r>
      <w:r>
        <w:t>8</w:t>
      </w:r>
      <w:r>
        <w:fldChar w:fldCharType="end"/>
      </w:r>
      <w:r>
        <w:fldChar w:fldCharType="end"/>
      </w:r>
    </w:p>
    <w:p w14:paraId="600F0410">
      <w:pPr>
        <w:pStyle w:val="27"/>
        <w:jc w:val="both"/>
      </w:pPr>
      <w:r>
        <w:rPr>
          <w:b w:val="0"/>
        </w:rPr>
        <w:fldChar w:fldCharType="end"/>
      </w:r>
      <w:bookmarkEnd w:id="1"/>
      <w:bookmarkEnd w:id="2"/>
      <w:bookmarkEnd w:id="3"/>
    </w:p>
    <w:p w14:paraId="6F84613C">
      <w:pPr>
        <w:pStyle w:val="27"/>
      </w:pPr>
    </w:p>
    <w:p w14:paraId="5F5772F0">
      <w:pPr>
        <w:pStyle w:val="27"/>
      </w:pPr>
    </w:p>
    <w:p w14:paraId="03B19FCB">
      <w:pPr>
        <w:pStyle w:val="27"/>
      </w:pPr>
    </w:p>
    <w:p w14:paraId="4A2E689F">
      <w:pPr>
        <w:pStyle w:val="2"/>
        <w:ind w:left="431" w:hanging="431"/>
      </w:pPr>
      <w:bookmarkStart w:id="6" w:name="_Toc5022"/>
      <w:r>
        <w:rPr>
          <w:rFonts w:hint="eastAsia"/>
        </w:rPr>
        <w:t>操作说明</w:t>
      </w:r>
      <w:bookmarkEnd w:id="6"/>
    </w:p>
    <w:p w14:paraId="68F106CA">
      <w:pPr>
        <w:pStyle w:val="3"/>
      </w:pPr>
      <w:bookmarkStart w:id="7" w:name="_Toc32613"/>
      <w:r>
        <w:rPr>
          <w:rFonts w:hint="eastAsia"/>
        </w:rPr>
        <w:t>教职工用户组</w:t>
      </w:r>
      <w:bookmarkEnd w:id="7"/>
    </w:p>
    <w:p w14:paraId="5B7065AB">
      <w:pPr>
        <w:pStyle w:val="4"/>
      </w:pPr>
      <w:bookmarkStart w:id="8" w:name="_Toc10378"/>
      <w:r>
        <w:rPr>
          <w:rFonts w:hint="eastAsia"/>
        </w:rPr>
        <w:t>如何进入</w:t>
      </w:r>
      <w:bookmarkEnd w:id="8"/>
    </w:p>
    <w:p w14:paraId="3BC30D21">
      <w:r>
        <w:rPr>
          <w:rFonts w:hint="eastAsia"/>
        </w:rPr>
        <w:t>登录学校人事系统</w:t>
      </w:r>
      <w:r>
        <w:fldChar w:fldCharType="begin"/>
      </w:r>
      <w:r>
        <w:instrText xml:space="preserve"> HYPERLINK "http://hr.cpu.edu.cn/" </w:instrText>
      </w:r>
      <w:r>
        <w:fldChar w:fldCharType="separate"/>
      </w:r>
      <w:r>
        <w:rPr>
          <w:rStyle w:val="26"/>
        </w:rPr>
        <w:t>http://hr.cpu.edu.cn/</w:t>
      </w:r>
      <w:r>
        <w:rPr>
          <w:rStyle w:val="26"/>
        </w:rPr>
        <w:fldChar w:fldCharType="end"/>
      </w:r>
      <w:r>
        <w:rPr>
          <w:rFonts w:hint="eastAsia"/>
        </w:rPr>
        <w:t>，输入您的账号+密码进入系统，输入岗位聘用，岗聘教职工用户组进入</w:t>
      </w:r>
    </w:p>
    <w:p w14:paraId="000DBF58">
      <w:r>
        <w:drawing>
          <wp:inline distT="0" distB="0" distL="0" distR="0">
            <wp:extent cx="5274310" cy="2444750"/>
            <wp:effectExtent l="0" t="0" r="254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444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2D365E">
      <w:r>
        <w:rPr>
          <w:rFonts w:hint="eastAsia"/>
        </w:rPr>
        <w:t>选择申报类型和申报级别，点击开始填报。</w:t>
      </w:r>
    </w:p>
    <w:p w14:paraId="13898F0B">
      <w:r>
        <w:drawing>
          <wp:inline distT="0" distB="0" distL="0" distR="0">
            <wp:extent cx="5274310" cy="2376805"/>
            <wp:effectExtent l="0" t="0" r="2540" b="4445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376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0EB463">
      <w:r>
        <w:rPr>
          <w:rFonts w:hint="eastAsia"/>
        </w:rPr>
        <w:t>共有</w:t>
      </w:r>
      <w:r>
        <w:rPr>
          <w:rFonts w:hint="eastAsia"/>
          <w:lang w:val="en-US" w:eastAsia="zh-CN"/>
        </w:rPr>
        <w:t>两</w:t>
      </w:r>
      <w:r>
        <w:rPr>
          <w:rFonts w:hint="eastAsia"/>
        </w:rPr>
        <w:t>种填报类型。</w:t>
      </w:r>
    </w:p>
    <w:p w14:paraId="1BADDC82">
      <w:r>
        <w:drawing>
          <wp:inline distT="0" distB="0" distL="0" distR="0">
            <wp:extent cx="4000500" cy="4276725"/>
            <wp:effectExtent l="0" t="0" r="0" b="9525"/>
            <wp:docPr id="6" name="图片 6" descr="C:/Users/hp/Desktop/企业微信截图_20261105161543.png企业微信截图_202611051615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C:/Users/hp/Desktop/企业微信截图_20261105161543.png企业微信截图_20261105161543"/>
                    <pic:cNvPicPr>
                      <a:picLocks noChangeAspect="1"/>
                    </pic:cNvPicPr>
                  </pic:nvPicPr>
                  <pic:blipFill>
                    <a:blip r:embed="rId12"/>
                    <a:srcRect t="8817" b="8817"/>
                    <a:stretch>
                      <a:fillRect/>
                    </a:stretch>
                  </pic:blipFill>
                  <pic:spPr>
                    <a:xfrm>
                      <a:off x="0" y="0"/>
                      <a:ext cx="4000500" cy="4276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4E453D">
      <w:pPr>
        <w:tabs>
          <w:tab w:val="left" w:pos="5734"/>
        </w:tabs>
        <w:rPr>
          <w:rFonts w:hint="eastAsia" w:eastAsiaTheme="minorEastAsia"/>
          <w:lang w:eastAsia="zh-CN"/>
        </w:rPr>
      </w:pPr>
      <w:r>
        <w:rPr>
          <w:rFonts w:hint="eastAsia"/>
        </w:rPr>
        <w:t>开始填报后，填写相关信息，保存提交即可。</w:t>
      </w:r>
      <w:r>
        <w:rPr>
          <w:rFonts w:hint="eastAsia"/>
          <w:lang w:eastAsia="zh-CN"/>
        </w:rPr>
        <w:tab/>
      </w:r>
    </w:p>
    <w:p w14:paraId="2902ACF9"/>
    <w:p w14:paraId="4743CEEE">
      <w:pPr>
        <w:rPr>
          <w:b/>
          <w:bCs/>
        </w:rPr>
      </w:pPr>
      <w:r>
        <w:rPr>
          <w:rFonts w:hint="eastAsia"/>
          <w:b/>
          <w:bCs/>
        </w:rPr>
        <w:t>职员职级申报和申报辅导员晋升填报界面：</w:t>
      </w:r>
    </w:p>
    <w:p w14:paraId="38C45B06">
      <w:r>
        <w:drawing>
          <wp:inline distT="0" distB="0" distL="0" distR="0">
            <wp:extent cx="5274310" cy="2452370"/>
            <wp:effectExtent l="0" t="0" r="2540" b="5080"/>
            <wp:docPr id="17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452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E69B76">
      <w:pPr>
        <w:rPr>
          <w:rFonts w:hint="default"/>
          <w:lang w:val="en-US" w:eastAsia="zh-CN"/>
        </w:rPr>
      </w:pPr>
      <w:r>
        <w:rPr>
          <w:rFonts w:hint="eastAsia"/>
          <w:b/>
          <w:bCs/>
          <w:lang w:val="en-US" w:eastAsia="zh-CN"/>
        </w:rPr>
        <w:t>第一步</w:t>
      </w:r>
      <w:r>
        <w:rPr>
          <w:rFonts w:hint="eastAsia"/>
          <w:lang w:val="en-US" w:eastAsia="zh-CN"/>
        </w:rPr>
        <w:t>：点击开始填报进入后第一个页面是基本信息，核对信息无误后保存并下一步</w:t>
      </w:r>
    </w:p>
    <w:p w14:paraId="432D62BD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drawing>
          <wp:inline distT="0" distB="0" distL="114300" distR="114300">
            <wp:extent cx="5265420" cy="3149600"/>
            <wp:effectExtent l="0" t="0" r="11430" b="12700"/>
            <wp:docPr id="22" name="图片 22" descr="0c1b93675c4a6cd7fe472d26d6b9da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2" descr="0c1b93675c4a6cd7fe472d26d6b9da2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65420" cy="314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7E6F8A">
      <w:pPr>
        <w:rPr>
          <w:rFonts w:hint="eastAsia"/>
          <w:lang w:val="en-US" w:eastAsia="zh-CN"/>
        </w:rPr>
      </w:pPr>
    </w:p>
    <w:p w14:paraId="6377080A">
      <w:pPr>
        <w:rPr>
          <w:rFonts w:hint="eastAsia"/>
          <w:lang w:val="en-US" w:eastAsia="zh-CN"/>
        </w:rPr>
      </w:pPr>
    </w:p>
    <w:p w14:paraId="1D68BCE4">
      <w:pPr>
        <w:rPr>
          <w:rFonts w:hint="eastAsia"/>
          <w:lang w:val="en-US" w:eastAsia="zh-CN"/>
        </w:rPr>
      </w:pPr>
    </w:p>
    <w:p w14:paraId="57E2F2EC">
      <w:pPr>
        <w:rPr>
          <w:rFonts w:hint="eastAsia"/>
          <w:lang w:val="en-US" w:eastAsia="zh-CN"/>
        </w:rPr>
      </w:pPr>
    </w:p>
    <w:p w14:paraId="64505724">
      <w:pPr>
        <w:rPr>
          <w:rFonts w:hint="eastAsia"/>
          <w:lang w:val="en-US" w:eastAsia="zh-CN"/>
        </w:rPr>
      </w:pPr>
    </w:p>
    <w:p w14:paraId="5A8D799F">
      <w:pPr>
        <w:rPr>
          <w:rFonts w:hint="eastAsia"/>
          <w:lang w:val="en-US" w:eastAsia="zh-CN"/>
        </w:rPr>
      </w:pPr>
    </w:p>
    <w:p w14:paraId="0738D009">
      <w:pPr>
        <w:rPr>
          <w:rFonts w:hint="eastAsia"/>
          <w:lang w:val="en-US" w:eastAsia="zh-CN"/>
        </w:rPr>
      </w:pPr>
    </w:p>
    <w:p w14:paraId="2E648F9A">
      <w:pPr>
        <w:rPr>
          <w:rFonts w:hint="eastAsia"/>
          <w:lang w:val="en-US" w:eastAsia="zh-CN"/>
        </w:rPr>
      </w:pPr>
    </w:p>
    <w:p w14:paraId="7E074516">
      <w:pPr>
        <w:rPr>
          <w:rFonts w:hint="default"/>
          <w:lang w:val="en-US" w:eastAsia="zh-CN"/>
        </w:rPr>
      </w:pPr>
      <w:r>
        <w:rPr>
          <w:rFonts w:hint="eastAsia"/>
          <w:b/>
          <w:bCs/>
          <w:lang w:val="en-US" w:eastAsia="zh-CN"/>
        </w:rPr>
        <w:t>第二步</w:t>
      </w:r>
      <w:r>
        <w:rPr>
          <w:rFonts w:hint="eastAsia"/>
          <w:lang w:val="en-US" w:eastAsia="zh-CN"/>
        </w:rPr>
        <w:t>：核对简历信息，并填写工作业绩，工作业绩为必填项。填好后保存并下一步</w:t>
      </w:r>
    </w:p>
    <w:p w14:paraId="02A18E4F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5263515" cy="3154045"/>
            <wp:effectExtent l="0" t="0" r="13335" b="8255"/>
            <wp:docPr id="26" name="图片 26" descr="462ea14081071ecfed858b39ef413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26" descr="462ea14081071ecfed858b39ef41367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63515" cy="31540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4B2A68">
      <w:pPr>
        <w:rPr>
          <w:rFonts w:hint="default"/>
          <w:lang w:val="en-US" w:eastAsia="zh-CN"/>
        </w:rPr>
      </w:pPr>
      <w:r>
        <w:rPr>
          <w:rFonts w:hint="eastAsia"/>
          <w:b/>
          <w:bCs/>
          <w:lang w:val="en-US" w:eastAsia="zh-CN"/>
        </w:rPr>
        <w:t>第三步</w:t>
      </w:r>
      <w:r>
        <w:rPr>
          <w:rFonts w:hint="eastAsia"/>
          <w:lang w:val="en-US" w:eastAsia="zh-CN"/>
        </w:rPr>
        <w:t>：核对任现职以来的年度考核信息，核对无误后保存并下一步</w:t>
      </w:r>
    </w:p>
    <w:p w14:paraId="2D557DAA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5269865" cy="3152140"/>
            <wp:effectExtent l="0" t="0" r="6985" b="10160"/>
            <wp:docPr id="27" name="图片 27" descr="13e7ee87d2500329ca3faa6f0db86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27" descr="13e7ee87d2500329ca3faa6f0db8694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3152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16D2E2">
      <w:pPr>
        <w:rPr>
          <w:rFonts w:hint="default"/>
          <w:lang w:val="en-US" w:eastAsia="zh-CN"/>
        </w:rPr>
      </w:pPr>
      <w:r>
        <w:rPr>
          <w:rFonts w:hint="eastAsia"/>
          <w:b/>
          <w:bCs/>
          <w:lang w:val="en-US" w:eastAsia="zh-CN"/>
        </w:rPr>
        <w:t>第四步</w:t>
      </w:r>
      <w:r>
        <w:rPr>
          <w:rFonts w:hint="eastAsia"/>
          <w:lang w:val="en-US" w:eastAsia="zh-CN"/>
        </w:rPr>
        <w:t>：预览申报表，无误后点击提交</w:t>
      </w:r>
    </w:p>
    <w:p w14:paraId="6B37A414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5269865" cy="3180715"/>
            <wp:effectExtent l="0" t="0" r="6985" b="635"/>
            <wp:docPr id="28" name="图片 28" descr="d11ca10f24a7f0b7f08613142ee98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28" descr="d11ca10f24a7f0b7f08613142ee9841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31807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0DF419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若必填项未填或前面的信息未保存，点击提交会出现以下提示：</w:t>
      </w:r>
    </w:p>
    <w:p w14:paraId="260C2C2C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5271135" cy="3150235"/>
            <wp:effectExtent l="0" t="0" r="5715" b="12065"/>
            <wp:docPr id="29" name="图片 29" descr="68a2e1d75a91cecb8e1cc75472a78c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片 29" descr="68a2e1d75a91cecb8e1cc75472a78cf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3150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A37BF6">
      <w:pPr>
        <w:rPr>
          <w:rFonts w:hint="eastAsia"/>
          <w:lang w:val="en-US" w:eastAsia="zh-CN"/>
        </w:rPr>
      </w:pPr>
      <w:r>
        <w:rPr>
          <w:rFonts w:hint="eastAsia"/>
          <w:b/>
          <w:bCs/>
          <w:lang w:val="en-US" w:eastAsia="zh-CN"/>
        </w:rPr>
        <w:t>第五步</w:t>
      </w:r>
      <w:r>
        <w:rPr>
          <w:rFonts w:hint="eastAsia"/>
          <w:lang w:val="en-US" w:eastAsia="zh-CN"/>
        </w:rPr>
        <w:t>：点击提交后，扫码签名</w:t>
      </w:r>
    </w:p>
    <w:p w14:paraId="5CF39CF1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5266055" cy="3195320"/>
            <wp:effectExtent l="0" t="0" r="10795" b="5080"/>
            <wp:docPr id="30" name="图片 30" descr="a11dc85331d79e760943799274145e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 30" descr="a11dc85331d79e760943799274145e9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266055" cy="3195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AD829E">
      <w:pPr>
        <w:rPr>
          <w:rFonts w:hint="eastAsia"/>
          <w:color w:val="auto"/>
          <w:lang w:val="en-US" w:eastAsia="zh-CN"/>
        </w:rPr>
      </w:pPr>
      <w:r>
        <w:rPr>
          <w:rFonts w:hint="eastAsia"/>
          <w:b/>
          <w:bCs/>
          <w:color w:val="FF0000"/>
          <w:lang w:val="en-US" w:eastAsia="zh-CN"/>
        </w:rPr>
        <w:t>备注：</w:t>
      </w:r>
      <w:r>
        <w:rPr>
          <w:rFonts w:hint="eastAsia"/>
          <w:color w:val="auto"/>
          <w:lang w:val="en-US" w:eastAsia="zh-CN"/>
        </w:rPr>
        <w:t>1.申报表中的基本信息来源于人事管理平台，若生成的申报表出现工作经历等信息不完整的，请教职工本人登录人事管理平台-教职工信息变更模块进行完善。</w:t>
      </w:r>
    </w:p>
    <w:p w14:paraId="134A8060">
      <w:pPr>
        <w:rPr>
          <w:rFonts w:hint="eastAsia"/>
          <w:color w:val="auto"/>
          <w:lang w:val="en-US" w:eastAsia="zh-CN"/>
        </w:rPr>
      </w:pPr>
      <w:r>
        <w:rPr>
          <w:rFonts w:hint="eastAsia"/>
          <w:color w:val="auto"/>
          <w:lang w:val="en-US" w:eastAsia="zh-CN"/>
        </w:rPr>
        <w:t>2.完善后的信息须经所在单位审核和人事处逐级审核（人事处每天下午五点统一审核）后方可生效。</w:t>
      </w:r>
    </w:p>
    <w:p w14:paraId="09AF462B">
      <w:pPr>
        <w:rPr>
          <w:rFonts w:hint="eastAsia"/>
          <w:color w:val="auto"/>
          <w:lang w:val="en-US" w:eastAsia="zh-CN"/>
        </w:rPr>
      </w:pPr>
      <w:r>
        <w:rPr>
          <w:rFonts w:hint="eastAsia"/>
          <w:color w:val="auto"/>
          <w:lang w:val="en-US" w:eastAsia="zh-CN"/>
        </w:rPr>
        <w:t>3.若生效后的信息仍不能显示，请在申报表的相关信息处点击加载数据再预览申报表，见下图。</w:t>
      </w:r>
    </w:p>
    <w:p w14:paraId="31AB18FB">
      <w:pPr>
        <w:rPr>
          <w:rFonts w:hint="default"/>
          <w:color w:val="auto"/>
          <w:lang w:val="en-US" w:eastAsia="zh-CN"/>
        </w:rPr>
      </w:pPr>
      <w:r>
        <w:rPr>
          <w:rFonts w:hint="default"/>
          <w:color w:val="auto"/>
          <w:lang w:val="en-US" w:eastAsia="zh-CN"/>
        </w:rPr>
        <w:drawing>
          <wp:inline distT="0" distB="0" distL="114300" distR="114300">
            <wp:extent cx="1126490" cy="1486535"/>
            <wp:effectExtent l="0" t="0" r="16510" b="18415"/>
            <wp:docPr id="23" name="图片 23" descr="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23" descr="12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126490" cy="14865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689B1C"/>
    <w:p w14:paraId="337AF6F2">
      <w:pPr>
        <w:pStyle w:val="3"/>
      </w:pPr>
      <w:bookmarkStart w:id="9" w:name="_Toc14366"/>
      <w:r>
        <w:rPr>
          <w:rFonts w:hint="eastAsia"/>
        </w:rPr>
        <w:t>院部管理员</w:t>
      </w:r>
      <w:bookmarkEnd w:id="9"/>
    </w:p>
    <w:p w14:paraId="440204FA">
      <w:r>
        <w:rPr>
          <w:rFonts w:hint="eastAsia"/>
        </w:rPr>
        <w:t>院部管理员，以岗聘-院系（部门）审核用户组进入，选择对应批次，审核相关人员。</w:t>
      </w:r>
    </w:p>
    <w:p w14:paraId="5107B403">
      <w:r>
        <w:drawing>
          <wp:inline distT="0" distB="0" distL="0" distR="0">
            <wp:extent cx="5274310" cy="2448560"/>
            <wp:effectExtent l="0" t="0" r="2540" b="889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448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3D21FB"/>
    <w:p w14:paraId="2986C012">
      <w:pPr>
        <w:rPr>
          <w:b/>
          <w:bCs/>
        </w:rPr>
      </w:pPr>
      <w:r>
        <w:rPr>
          <w:rFonts w:hint="eastAsia"/>
          <w:b/>
          <w:bCs/>
        </w:rPr>
        <w:t>职员职级申报和申报辅导员晋升，院部审核：</w:t>
      </w:r>
    </w:p>
    <w:p w14:paraId="22B7A87D">
      <w:r>
        <w:rPr>
          <w:rFonts w:hint="eastAsia"/>
        </w:rPr>
        <w:t>选择相应人员，点击通过，输入下一步审核人，单位排序，审核意见，扫码签名，确定即可。</w:t>
      </w:r>
    </w:p>
    <w:p w14:paraId="561B6ACE">
      <w:r>
        <w:drawing>
          <wp:inline distT="0" distB="0" distL="0" distR="0">
            <wp:extent cx="5274310" cy="2493010"/>
            <wp:effectExtent l="0" t="0" r="2540" b="2540"/>
            <wp:docPr id="18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4930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98814F">
      <w:pPr>
        <w:rPr>
          <w:rFonts w:hint="eastAsia"/>
        </w:rPr>
      </w:pPr>
    </w:p>
    <w:p w14:paraId="02F5C3B4">
      <w:pPr>
        <w:pStyle w:val="3"/>
      </w:pPr>
      <w:bookmarkStart w:id="10" w:name="_Toc14086"/>
      <w:r>
        <w:rPr>
          <w:rFonts w:hint="eastAsia"/>
        </w:rPr>
        <w:t>单位领导</w:t>
      </w:r>
      <w:bookmarkEnd w:id="10"/>
    </w:p>
    <w:p w14:paraId="619971F7">
      <w:r>
        <w:rPr>
          <w:rFonts w:hint="eastAsia"/>
        </w:rPr>
        <w:t>单位领导，以岗聘单位领导审核用户组进入，选择对应批次，审核相关人员。</w:t>
      </w:r>
    </w:p>
    <w:p w14:paraId="3B9CAD20">
      <w:r>
        <w:drawing>
          <wp:inline distT="0" distB="0" distL="0" distR="0">
            <wp:extent cx="5274310" cy="2461895"/>
            <wp:effectExtent l="0" t="0" r="2540" b="0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461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0216D7">
      <w:r>
        <w:rPr>
          <w:rFonts w:hint="eastAsia"/>
        </w:rPr>
        <w:t>审核相应人员点击通过，输入审核意见，扫码签名，确定即可。如果二维码扫不出来，请点击查看大图，进行扫码。</w:t>
      </w:r>
    </w:p>
    <w:p w14:paraId="4E4636A1">
      <w:pPr>
        <w:rPr>
          <w:rFonts w:hint="eastAsia"/>
          <w:lang w:eastAsia="zh-CN"/>
        </w:rPr>
      </w:pPr>
      <w:r>
        <w:drawing>
          <wp:inline distT="0" distB="0" distL="0" distR="0">
            <wp:extent cx="5274310" cy="2451100"/>
            <wp:effectExtent l="0" t="0" r="2540" b="6350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45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4"/>
      <w:bookmarkEnd w:id="5"/>
    </w:p>
    <w:sectPr>
      <w:footerReference r:id="rId8" w:type="first"/>
      <w:headerReference r:id="rId5" w:type="default"/>
      <w:footerReference r:id="rId6" w:type="default"/>
      <w:footerReference r:id="rId7" w:type="even"/>
      <w:pgSz w:w="11906" w:h="16838"/>
      <w:pgMar w:top="1440" w:right="1800" w:bottom="1440" w:left="1800" w:header="851" w:footer="992" w:gutter="0"/>
      <w:pgNumType w:start="1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libri Light">
    <w:panose1 w:val="020F03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Trebuchet MS">
    <w:panose1 w:val="020B0603020202020204"/>
    <w:charset w:val="00"/>
    <w:family w:val="swiss"/>
    <w:pitch w:val="default"/>
    <w:sig w:usb0="00000687" w:usb1="00000000" w:usb2="00000000" w:usb3="00000000" w:csb0="2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tbl>
    <w:tblPr>
      <w:tblStyle w:val="20"/>
      <w:tblW w:w="8285" w:type="dxa"/>
      <w:tblInd w:w="103" w:type="dxa"/>
      <w:tblBorders>
        <w:top w:val="single" w:color="auto" w:sz="4" w:space="0"/>
        <w:left w:val="none" w:color="auto" w:sz="0" w:space="0"/>
        <w:bottom w:val="none" w:color="auto" w:sz="0" w:space="0"/>
        <w:right w:val="none" w:color="auto" w:sz="0" w:space="0"/>
        <w:insideH w:val="none" w:color="auto" w:sz="0" w:space="0"/>
        <w:insideV w:val="none" w:color="auto" w:sz="0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Grid>
      <w:gridCol w:w="8285"/>
    </w:tblGrid>
    <w:tr w14:paraId="2892525F">
      <w:tblPrEx>
        <w:tblBorders>
          <w:top w:val="single" w:color="auto" w:sz="4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CellMar>
          <w:top w:w="0" w:type="dxa"/>
          <w:left w:w="108" w:type="dxa"/>
          <w:bottom w:w="0" w:type="dxa"/>
          <w:right w:w="108" w:type="dxa"/>
        </w:tblCellMar>
      </w:tblPrEx>
      <w:trPr>
        <w:trHeight w:val="300" w:hRule="atLeast"/>
      </w:trPr>
      <w:tc>
        <w:tcPr>
          <w:tcW w:w="8285" w:type="dxa"/>
          <w:shd w:val="clear" w:color="auto" w:fill="auto"/>
          <w:noWrap/>
          <w:vAlign w:val="center"/>
        </w:tcPr>
        <w:p w14:paraId="30F7060E">
          <w:pPr>
            <w:spacing w:after="0"/>
            <w:jc w:val="center"/>
            <w:rPr>
              <w:rFonts w:ascii="宋体" w:hAnsi="宋体" w:cs="Arial"/>
              <w:sz w:val="18"/>
              <w:szCs w:val="18"/>
            </w:rPr>
          </w:pPr>
          <w:r>
            <w:rPr>
              <w:rFonts w:hint="eastAsia" w:ascii="宋体" w:hAnsi="宋体" w:cs="Arial"/>
              <w:sz w:val="18"/>
              <w:szCs w:val="18"/>
            </w:rPr>
            <w:t xml:space="preserve">第 </w:t>
          </w:r>
          <w:r>
            <w:rPr>
              <w:rStyle w:val="24"/>
              <w:sz w:val="18"/>
              <w:szCs w:val="18"/>
            </w:rPr>
            <w:fldChar w:fldCharType="begin"/>
          </w:r>
          <w:r>
            <w:rPr>
              <w:rStyle w:val="24"/>
              <w:sz w:val="18"/>
              <w:szCs w:val="18"/>
            </w:rPr>
            <w:instrText xml:space="preserve"> PAGE  \* Arabic </w:instrText>
          </w:r>
          <w:r>
            <w:rPr>
              <w:rStyle w:val="24"/>
              <w:sz w:val="18"/>
              <w:szCs w:val="18"/>
            </w:rPr>
            <w:fldChar w:fldCharType="separate"/>
          </w:r>
          <w:r>
            <w:rPr>
              <w:rStyle w:val="24"/>
              <w:sz w:val="18"/>
              <w:szCs w:val="18"/>
            </w:rPr>
            <w:t>6</w:t>
          </w:r>
          <w:r>
            <w:rPr>
              <w:rStyle w:val="24"/>
              <w:sz w:val="18"/>
              <w:szCs w:val="18"/>
            </w:rPr>
            <w:fldChar w:fldCharType="end"/>
          </w:r>
          <w:r>
            <w:rPr>
              <w:rStyle w:val="24"/>
              <w:rFonts w:hint="eastAsia"/>
              <w:sz w:val="18"/>
              <w:szCs w:val="18"/>
            </w:rPr>
            <w:t xml:space="preserve"> 页，共 </w:t>
          </w:r>
          <w:r>
            <w:rPr>
              <w:rStyle w:val="24"/>
              <w:sz w:val="18"/>
              <w:szCs w:val="18"/>
            </w:rPr>
            <w:fldChar w:fldCharType="begin"/>
          </w:r>
          <w:r>
            <w:rPr>
              <w:rStyle w:val="24"/>
              <w:sz w:val="18"/>
              <w:szCs w:val="18"/>
            </w:rPr>
            <w:instrText xml:space="preserve"> SECTIONPAGES  \* Arabic </w:instrText>
          </w:r>
          <w:r>
            <w:rPr>
              <w:rStyle w:val="24"/>
              <w:sz w:val="18"/>
              <w:szCs w:val="18"/>
            </w:rPr>
            <w:fldChar w:fldCharType="separate"/>
          </w:r>
          <w:r>
            <w:rPr>
              <w:rStyle w:val="24"/>
              <w:sz w:val="18"/>
              <w:szCs w:val="18"/>
            </w:rPr>
            <w:t>11</w:t>
          </w:r>
          <w:r>
            <w:rPr>
              <w:rStyle w:val="24"/>
              <w:sz w:val="18"/>
              <w:szCs w:val="18"/>
            </w:rPr>
            <w:fldChar w:fldCharType="end"/>
          </w:r>
          <w:r>
            <w:rPr>
              <w:rStyle w:val="24"/>
              <w:rFonts w:hint="eastAsia"/>
              <w:sz w:val="18"/>
              <w:szCs w:val="18"/>
            </w:rPr>
            <w:t xml:space="preserve"> 页</w:t>
          </w:r>
        </w:p>
      </w:tc>
    </w:tr>
  </w:tbl>
  <w:p w14:paraId="53B88E61">
    <w:pPr>
      <w:pStyle w:val="14"/>
      <w:spacing w:after="12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0DCDD82">
    <w:pPr>
      <w:pStyle w:val="14"/>
      <w:spacing w:after="12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BDD429A">
    <w:pPr>
      <w:pStyle w:val="14"/>
      <w:spacing w:after="12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2" w:lineRule="auto"/>
      </w:pPr>
      <w:r>
        <w:separator/>
      </w:r>
    </w:p>
  </w:footnote>
  <w:footnote w:type="continuationSeparator" w:id="1">
    <w:p>
      <w:pPr>
        <w:spacing w:before="0" w:after="0" w:line="252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tbl>
    <w:tblPr>
      <w:tblStyle w:val="20"/>
      <w:tblW w:w="8715" w:type="dxa"/>
      <w:jc w:val="center"/>
      <w:tblBorders>
        <w:top w:val="none" w:color="auto" w:sz="0" w:space="0"/>
        <w:left w:val="none" w:color="auto" w:sz="0" w:space="0"/>
        <w:bottom w:val="single" w:color="auto" w:sz="4" w:space="0"/>
        <w:right w:val="none" w:color="auto" w:sz="0" w:space="0"/>
        <w:insideH w:val="none" w:color="auto" w:sz="0" w:space="0"/>
        <w:insideV w:val="none" w:color="auto" w:sz="0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Grid>
      <w:gridCol w:w="3788"/>
      <w:gridCol w:w="4927"/>
    </w:tblGrid>
    <w:tr w14:paraId="26D41CFF">
      <w:tblPrEx>
        <w:tblBorders>
          <w:top w:val="none" w:color="auto" w:sz="0" w:space="0"/>
          <w:left w:val="none" w:color="auto" w:sz="0" w:space="0"/>
          <w:bottom w:val="single" w:color="auto" w:sz="4" w:space="0"/>
          <w:right w:val="none" w:color="auto" w:sz="0" w:space="0"/>
          <w:insideH w:val="none" w:color="auto" w:sz="0" w:space="0"/>
          <w:insideV w:val="none" w:color="auto" w:sz="0" w:space="0"/>
        </w:tblBorders>
        <w:tblCellMar>
          <w:top w:w="0" w:type="dxa"/>
          <w:left w:w="108" w:type="dxa"/>
          <w:bottom w:w="0" w:type="dxa"/>
          <w:right w:w="108" w:type="dxa"/>
        </w:tblCellMar>
      </w:tblPrEx>
      <w:trPr>
        <w:trHeight w:val="930" w:hRule="atLeast"/>
        <w:jc w:val="center"/>
      </w:trPr>
      <w:tc>
        <w:tcPr>
          <w:tcW w:w="3788" w:type="dxa"/>
          <w:shd w:val="clear" w:color="auto" w:fill="auto"/>
          <w:noWrap/>
          <w:vAlign w:val="bottom"/>
        </w:tcPr>
        <w:p w14:paraId="210ED1E6">
          <w:pPr>
            <w:spacing w:after="0"/>
          </w:pPr>
          <w:r>
            <w:rPr>
              <w:rFonts w:hint="eastAsia" w:eastAsia="黑体"/>
            </w:rPr>
            <w:drawing>
              <wp:inline distT="0" distB="0" distL="114300" distR="114300">
                <wp:extent cx="2207895" cy="549275"/>
                <wp:effectExtent l="0" t="0" r="1905" b="3175"/>
                <wp:docPr id="12" name="图片 1" descr="new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2" name="图片 1" descr="new"/>
                        <pic:cNvPicPr>
                          <a:picLocks noChangeAspect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207895" cy="5492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927" w:type="dxa"/>
          <w:shd w:val="clear" w:color="auto" w:fill="auto"/>
          <w:noWrap/>
          <w:vAlign w:val="bottom"/>
        </w:tcPr>
        <w:p w14:paraId="3D79935F">
          <w:pPr>
            <w:jc w:val="right"/>
            <w:rPr>
              <w:rFonts w:ascii="Trebuchet MS" w:hAnsi="Trebuchet MS" w:cs="Arial"/>
              <w:szCs w:val="21"/>
            </w:rPr>
          </w:pPr>
          <w:r>
            <w:rPr>
              <w:rFonts w:hint="eastAsia" w:ascii="Trebuchet MS" w:hAnsi="Trebuchet MS" w:cs="Arial"/>
              <w:szCs w:val="21"/>
            </w:rPr>
            <w:t>职员职级</w:t>
          </w:r>
          <w:r>
            <w:rPr>
              <w:rFonts w:hint="eastAsia" w:ascii="Trebuchet MS" w:hAnsi="Trebuchet MS" w:cs="Arial"/>
              <w:szCs w:val="21"/>
              <w:lang w:val="en-US" w:eastAsia="zh-CN"/>
            </w:rPr>
            <w:t>申报</w:t>
          </w:r>
          <w:r>
            <w:rPr>
              <w:rFonts w:hint="eastAsia" w:ascii="Trebuchet MS" w:hAnsi="Trebuchet MS" w:cs="Arial"/>
              <w:szCs w:val="21"/>
            </w:rPr>
            <w:t>使用手册</w:t>
          </w:r>
        </w:p>
      </w:tc>
    </w:tr>
  </w:tbl>
  <w:p w14:paraId="44706442">
    <w:pPr>
      <w:pStyle w:val="15"/>
      <w:jc w:val="both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attachedTemplate r:id="rId1"/>
  <w:documentProtection w:enforcement="0"/>
  <w:defaultTabStop w:val="420"/>
  <w:drawingGridVerticalSpacing w:val="156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TI2NWJjMjg2M2ZhYzgyOGFhODZkMDNkNzJiMmMxZGQifQ=="/>
  </w:docVars>
  <w:rsids>
    <w:rsidRoot w:val="00DF2D92"/>
    <w:rsid w:val="000002E2"/>
    <w:rsid w:val="00000C8F"/>
    <w:rsid w:val="00001925"/>
    <w:rsid w:val="00002B32"/>
    <w:rsid w:val="00002DB4"/>
    <w:rsid w:val="000052FE"/>
    <w:rsid w:val="00005928"/>
    <w:rsid w:val="00005D9F"/>
    <w:rsid w:val="00007350"/>
    <w:rsid w:val="00011311"/>
    <w:rsid w:val="00013026"/>
    <w:rsid w:val="000139C7"/>
    <w:rsid w:val="0001449C"/>
    <w:rsid w:val="00014579"/>
    <w:rsid w:val="000200F4"/>
    <w:rsid w:val="0002098C"/>
    <w:rsid w:val="00020D0B"/>
    <w:rsid w:val="000239FD"/>
    <w:rsid w:val="0002421D"/>
    <w:rsid w:val="000249DD"/>
    <w:rsid w:val="00024AA1"/>
    <w:rsid w:val="0002507A"/>
    <w:rsid w:val="00025B86"/>
    <w:rsid w:val="000261E7"/>
    <w:rsid w:val="00030875"/>
    <w:rsid w:val="00033035"/>
    <w:rsid w:val="00033ED1"/>
    <w:rsid w:val="00034998"/>
    <w:rsid w:val="00034D63"/>
    <w:rsid w:val="000356A2"/>
    <w:rsid w:val="000359A1"/>
    <w:rsid w:val="00040748"/>
    <w:rsid w:val="000430D7"/>
    <w:rsid w:val="00043BBD"/>
    <w:rsid w:val="00043C15"/>
    <w:rsid w:val="000443EA"/>
    <w:rsid w:val="0004448E"/>
    <w:rsid w:val="00045549"/>
    <w:rsid w:val="000469B7"/>
    <w:rsid w:val="00046E23"/>
    <w:rsid w:val="0005172B"/>
    <w:rsid w:val="00051F1D"/>
    <w:rsid w:val="00053E86"/>
    <w:rsid w:val="00054FD6"/>
    <w:rsid w:val="00055B13"/>
    <w:rsid w:val="00056384"/>
    <w:rsid w:val="00063DB5"/>
    <w:rsid w:val="00066AEE"/>
    <w:rsid w:val="00067AAF"/>
    <w:rsid w:val="0007144E"/>
    <w:rsid w:val="00072209"/>
    <w:rsid w:val="000745FE"/>
    <w:rsid w:val="0007629F"/>
    <w:rsid w:val="0007646C"/>
    <w:rsid w:val="0007665C"/>
    <w:rsid w:val="00076E9B"/>
    <w:rsid w:val="00077AB0"/>
    <w:rsid w:val="0008082F"/>
    <w:rsid w:val="0008328A"/>
    <w:rsid w:val="00083D71"/>
    <w:rsid w:val="00084412"/>
    <w:rsid w:val="000844B2"/>
    <w:rsid w:val="000846A8"/>
    <w:rsid w:val="00084AAD"/>
    <w:rsid w:val="00090E61"/>
    <w:rsid w:val="00091FD0"/>
    <w:rsid w:val="000934C5"/>
    <w:rsid w:val="00093D9A"/>
    <w:rsid w:val="00093FB4"/>
    <w:rsid w:val="00095122"/>
    <w:rsid w:val="000964B6"/>
    <w:rsid w:val="0009737B"/>
    <w:rsid w:val="00097A8B"/>
    <w:rsid w:val="000A0515"/>
    <w:rsid w:val="000A2A93"/>
    <w:rsid w:val="000A37B3"/>
    <w:rsid w:val="000A478E"/>
    <w:rsid w:val="000A4CAC"/>
    <w:rsid w:val="000A4EDF"/>
    <w:rsid w:val="000A5422"/>
    <w:rsid w:val="000A629C"/>
    <w:rsid w:val="000A633B"/>
    <w:rsid w:val="000A77EF"/>
    <w:rsid w:val="000B1F3A"/>
    <w:rsid w:val="000B23A3"/>
    <w:rsid w:val="000B28F0"/>
    <w:rsid w:val="000B2A06"/>
    <w:rsid w:val="000B3783"/>
    <w:rsid w:val="000B41CC"/>
    <w:rsid w:val="000B4CC8"/>
    <w:rsid w:val="000C150B"/>
    <w:rsid w:val="000C2204"/>
    <w:rsid w:val="000C5160"/>
    <w:rsid w:val="000C74F7"/>
    <w:rsid w:val="000D5B51"/>
    <w:rsid w:val="000D5BC9"/>
    <w:rsid w:val="000E01FB"/>
    <w:rsid w:val="000E1F62"/>
    <w:rsid w:val="000E51C0"/>
    <w:rsid w:val="000E7C1F"/>
    <w:rsid w:val="000F3778"/>
    <w:rsid w:val="000F4628"/>
    <w:rsid w:val="000F7EB0"/>
    <w:rsid w:val="001004E7"/>
    <w:rsid w:val="00100AF1"/>
    <w:rsid w:val="00101D4F"/>
    <w:rsid w:val="001031D1"/>
    <w:rsid w:val="00103989"/>
    <w:rsid w:val="00106A90"/>
    <w:rsid w:val="00107ABB"/>
    <w:rsid w:val="00112DB4"/>
    <w:rsid w:val="00113AD1"/>
    <w:rsid w:val="0011423C"/>
    <w:rsid w:val="00121670"/>
    <w:rsid w:val="0012364B"/>
    <w:rsid w:val="00124A24"/>
    <w:rsid w:val="00125F31"/>
    <w:rsid w:val="00126545"/>
    <w:rsid w:val="00126BF0"/>
    <w:rsid w:val="00127215"/>
    <w:rsid w:val="00130319"/>
    <w:rsid w:val="00130F6E"/>
    <w:rsid w:val="0013283C"/>
    <w:rsid w:val="00132D1C"/>
    <w:rsid w:val="001346A6"/>
    <w:rsid w:val="00135695"/>
    <w:rsid w:val="0013627E"/>
    <w:rsid w:val="00141ADC"/>
    <w:rsid w:val="00142F05"/>
    <w:rsid w:val="00145AC2"/>
    <w:rsid w:val="00151CB2"/>
    <w:rsid w:val="001526EE"/>
    <w:rsid w:val="00153334"/>
    <w:rsid w:val="00154147"/>
    <w:rsid w:val="00154D13"/>
    <w:rsid w:val="0015502D"/>
    <w:rsid w:val="0015509B"/>
    <w:rsid w:val="00155C8C"/>
    <w:rsid w:val="00155CE7"/>
    <w:rsid w:val="00155EEA"/>
    <w:rsid w:val="00157D01"/>
    <w:rsid w:val="001617FA"/>
    <w:rsid w:val="00161A40"/>
    <w:rsid w:val="00161D1A"/>
    <w:rsid w:val="0016340B"/>
    <w:rsid w:val="00163AF8"/>
    <w:rsid w:val="00165CA3"/>
    <w:rsid w:val="00167527"/>
    <w:rsid w:val="0017082C"/>
    <w:rsid w:val="00170B85"/>
    <w:rsid w:val="00172BA7"/>
    <w:rsid w:val="00180B3C"/>
    <w:rsid w:val="0018708D"/>
    <w:rsid w:val="00187C49"/>
    <w:rsid w:val="0019149D"/>
    <w:rsid w:val="001926EE"/>
    <w:rsid w:val="001936A1"/>
    <w:rsid w:val="001938F9"/>
    <w:rsid w:val="001943E9"/>
    <w:rsid w:val="00195ACD"/>
    <w:rsid w:val="00196E54"/>
    <w:rsid w:val="001A0291"/>
    <w:rsid w:val="001A09BE"/>
    <w:rsid w:val="001A1279"/>
    <w:rsid w:val="001A2E5E"/>
    <w:rsid w:val="001A2FC4"/>
    <w:rsid w:val="001A3424"/>
    <w:rsid w:val="001A37B8"/>
    <w:rsid w:val="001A3F4D"/>
    <w:rsid w:val="001A41F8"/>
    <w:rsid w:val="001A4FEB"/>
    <w:rsid w:val="001A61A0"/>
    <w:rsid w:val="001B00EE"/>
    <w:rsid w:val="001B02BA"/>
    <w:rsid w:val="001B052D"/>
    <w:rsid w:val="001B0A06"/>
    <w:rsid w:val="001B16AD"/>
    <w:rsid w:val="001B2F01"/>
    <w:rsid w:val="001B4155"/>
    <w:rsid w:val="001B43FB"/>
    <w:rsid w:val="001B63B6"/>
    <w:rsid w:val="001C09DF"/>
    <w:rsid w:val="001C2483"/>
    <w:rsid w:val="001C348F"/>
    <w:rsid w:val="001C7486"/>
    <w:rsid w:val="001C762F"/>
    <w:rsid w:val="001D0D7A"/>
    <w:rsid w:val="001D2B2C"/>
    <w:rsid w:val="001D3865"/>
    <w:rsid w:val="001D38F4"/>
    <w:rsid w:val="001D39DD"/>
    <w:rsid w:val="001D3CFF"/>
    <w:rsid w:val="001E10CC"/>
    <w:rsid w:val="001E17E0"/>
    <w:rsid w:val="001E18F0"/>
    <w:rsid w:val="001E1965"/>
    <w:rsid w:val="001E1F6C"/>
    <w:rsid w:val="001E3307"/>
    <w:rsid w:val="001E367D"/>
    <w:rsid w:val="001E38EE"/>
    <w:rsid w:val="001E572D"/>
    <w:rsid w:val="001F156F"/>
    <w:rsid w:val="001F2376"/>
    <w:rsid w:val="001F2C02"/>
    <w:rsid w:val="001F37B2"/>
    <w:rsid w:val="001F3FCA"/>
    <w:rsid w:val="001F4C4B"/>
    <w:rsid w:val="001F605B"/>
    <w:rsid w:val="001F7279"/>
    <w:rsid w:val="001F74BC"/>
    <w:rsid w:val="001F7844"/>
    <w:rsid w:val="002024BF"/>
    <w:rsid w:val="002031A0"/>
    <w:rsid w:val="002038B6"/>
    <w:rsid w:val="00203A62"/>
    <w:rsid w:val="002042BB"/>
    <w:rsid w:val="002058E2"/>
    <w:rsid w:val="00205CA6"/>
    <w:rsid w:val="00206FF5"/>
    <w:rsid w:val="0020780E"/>
    <w:rsid w:val="00212937"/>
    <w:rsid w:val="002165C9"/>
    <w:rsid w:val="002170F3"/>
    <w:rsid w:val="00220C50"/>
    <w:rsid w:val="002214DA"/>
    <w:rsid w:val="002217DA"/>
    <w:rsid w:val="002222AC"/>
    <w:rsid w:val="00223F6A"/>
    <w:rsid w:val="00224045"/>
    <w:rsid w:val="002263D2"/>
    <w:rsid w:val="00231951"/>
    <w:rsid w:val="00232215"/>
    <w:rsid w:val="00232D8D"/>
    <w:rsid w:val="00233DE8"/>
    <w:rsid w:val="00234AA1"/>
    <w:rsid w:val="00240391"/>
    <w:rsid w:val="0024071D"/>
    <w:rsid w:val="00241647"/>
    <w:rsid w:val="00242D96"/>
    <w:rsid w:val="002438C1"/>
    <w:rsid w:val="00244478"/>
    <w:rsid w:val="002458CF"/>
    <w:rsid w:val="00246930"/>
    <w:rsid w:val="00247B9B"/>
    <w:rsid w:val="00247D70"/>
    <w:rsid w:val="00247F75"/>
    <w:rsid w:val="00251012"/>
    <w:rsid w:val="00253C21"/>
    <w:rsid w:val="00256531"/>
    <w:rsid w:val="00256ACC"/>
    <w:rsid w:val="00261E27"/>
    <w:rsid w:val="002633BC"/>
    <w:rsid w:val="00263D7D"/>
    <w:rsid w:val="002649FE"/>
    <w:rsid w:val="002652A7"/>
    <w:rsid w:val="00266607"/>
    <w:rsid w:val="0026739F"/>
    <w:rsid w:val="002701F8"/>
    <w:rsid w:val="00272016"/>
    <w:rsid w:val="00272128"/>
    <w:rsid w:val="00272F7B"/>
    <w:rsid w:val="002733DF"/>
    <w:rsid w:val="0027343A"/>
    <w:rsid w:val="00275DF6"/>
    <w:rsid w:val="002766C6"/>
    <w:rsid w:val="00277D75"/>
    <w:rsid w:val="00280A7B"/>
    <w:rsid w:val="00282273"/>
    <w:rsid w:val="00282B01"/>
    <w:rsid w:val="00285E26"/>
    <w:rsid w:val="00290B25"/>
    <w:rsid w:val="00293309"/>
    <w:rsid w:val="00293A29"/>
    <w:rsid w:val="00294B01"/>
    <w:rsid w:val="00295E02"/>
    <w:rsid w:val="00297E6C"/>
    <w:rsid w:val="002A1202"/>
    <w:rsid w:val="002A1FD5"/>
    <w:rsid w:val="002A4072"/>
    <w:rsid w:val="002A480C"/>
    <w:rsid w:val="002A654F"/>
    <w:rsid w:val="002A6AFB"/>
    <w:rsid w:val="002B07AC"/>
    <w:rsid w:val="002B0B2B"/>
    <w:rsid w:val="002B0F3C"/>
    <w:rsid w:val="002B130D"/>
    <w:rsid w:val="002B2BC8"/>
    <w:rsid w:val="002B3824"/>
    <w:rsid w:val="002B4FB6"/>
    <w:rsid w:val="002B5EE8"/>
    <w:rsid w:val="002B6F81"/>
    <w:rsid w:val="002B7506"/>
    <w:rsid w:val="002C222D"/>
    <w:rsid w:val="002C332E"/>
    <w:rsid w:val="002C3857"/>
    <w:rsid w:val="002C586A"/>
    <w:rsid w:val="002C7B4F"/>
    <w:rsid w:val="002D09DB"/>
    <w:rsid w:val="002D1536"/>
    <w:rsid w:val="002D2DA0"/>
    <w:rsid w:val="002D4398"/>
    <w:rsid w:val="002D59B9"/>
    <w:rsid w:val="002D7012"/>
    <w:rsid w:val="002E0A47"/>
    <w:rsid w:val="002E1ED7"/>
    <w:rsid w:val="002E232A"/>
    <w:rsid w:val="002E234A"/>
    <w:rsid w:val="002E2F99"/>
    <w:rsid w:val="002E7B19"/>
    <w:rsid w:val="002F1D59"/>
    <w:rsid w:val="002F241B"/>
    <w:rsid w:val="002F36A3"/>
    <w:rsid w:val="002F3A93"/>
    <w:rsid w:val="002F4373"/>
    <w:rsid w:val="002F47D4"/>
    <w:rsid w:val="002F48DD"/>
    <w:rsid w:val="00301E48"/>
    <w:rsid w:val="003024F6"/>
    <w:rsid w:val="003071C0"/>
    <w:rsid w:val="00310A3B"/>
    <w:rsid w:val="00310CDD"/>
    <w:rsid w:val="00311417"/>
    <w:rsid w:val="00311A5F"/>
    <w:rsid w:val="00311D6C"/>
    <w:rsid w:val="00312E80"/>
    <w:rsid w:val="00316672"/>
    <w:rsid w:val="00317DB7"/>
    <w:rsid w:val="00317EF6"/>
    <w:rsid w:val="00320B41"/>
    <w:rsid w:val="00320CEB"/>
    <w:rsid w:val="00322580"/>
    <w:rsid w:val="0032372A"/>
    <w:rsid w:val="00323815"/>
    <w:rsid w:val="003241C1"/>
    <w:rsid w:val="003246E6"/>
    <w:rsid w:val="00324994"/>
    <w:rsid w:val="003257FE"/>
    <w:rsid w:val="00325C93"/>
    <w:rsid w:val="00326033"/>
    <w:rsid w:val="00327DB7"/>
    <w:rsid w:val="003310FC"/>
    <w:rsid w:val="00333AA7"/>
    <w:rsid w:val="00333FD1"/>
    <w:rsid w:val="00334213"/>
    <w:rsid w:val="00343D24"/>
    <w:rsid w:val="00343ECB"/>
    <w:rsid w:val="003467FE"/>
    <w:rsid w:val="00347391"/>
    <w:rsid w:val="00350314"/>
    <w:rsid w:val="00350757"/>
    <w:rsid w:val="00350D11"/>
    <w:rsid w:val="00351E8C"/>
    <w:rsid w:val="00355C45"/>
    <w:rsid w:val="003579C7"/>
    <w:rsid w:val="003600DA"/>
    <w:rsid w:val="00360C46"/>
    <w:rsid w:val="00362DB8"/>
    <w:rsid w:val="0036322D"/>
    <w:rsid w:val="00363BE3"/>
    <w:rsid w:val="00363C94"/>
    <w:rsid w:val="00364BF8"/>
    <w:rsid w:val="00366931"/>
    <w:rsid w:val="00366E50"/>
    <w:rsid w:val="0037048D"/>
    <w:rsid w:val="00372A11"/>
    <w:rsid w:val="00372C49"/>
    <w:rsid w:val="0037331E"/>
    <w:rsid w:val="00374A1C"/>
    <w:rsid w:val="003753D1"/>
    <w:rsid w:val="00375469"/>
    <w:rsid w:val="003756F5"/>
    <w:rsid w:val="0037681E"/>
    <w:rsid w:val="00376F45"/>
    <w:rsid w:val="00377253"/>
    <w:rsid w:val="0037785C"/>
    <w:rsid w:val="00387289"/>
    <w:rsid w:val="003900E8"/>
    <w:rsid w:val="00390425"/>
    <w:rsid w:val="0039278F"/>
    <w:rsid w:val="00393558"/>
    <w:rsid w:val="00393FFF"/>
    <w:rsid w:val="0039537A"/>
    <w:rsid w:val="00395485"/>
    <w:rsid w:val="0039553B"/>
    <w:rsid w:val="00395F0F"/>
    <w:rsid w:val="00396851"/>
    <w:rsid w:val="003A147E"/>
    <w:rsid w:val="003A2B78"/>
    <w:rsid w:val="003A3F8E"/>
    <w:rsid w:val="003A68C9"/>
    <w:rsid w:val="003A6C88"/>
    <w:rsid w:val="003A7258"/>
    <w:rsid w:val="003A7C00"/>
    <w:rsid w:val="003B0B1C"/>
    <w:rsid w:val="003B11F3"/>
    <w:rsid w:val="003B31E2"/>
    <w:rsid w:val="003B329C"/>
    <w:rsid w:val="003B3EA4"/>
    <w:rsid w:val="003B4B53"/>
    <w:rsid w:val="003B6D21"/>
    <w:rsid w:val="003C05E0"/>
    <w:rsid w:val="003C1D92"/>
    <w:rsid w:val="003C49B6"/>
    <w:rsid w:val="003C54F3"/>
    <w:rsid w:val="003D0DDC"/>
    <w:rsid w:val="003D1450"/>
    <w:rsid w:val="003D3DE4"/>
    <w:rsid w:val="003D514D"/>
    <w:rsid w:val="003D5589"/>
    <w:rsid w:val="003D699B"/>
    <w:rsid w:val="003D6D99"/>
    <w:rsid w:val="003E3CED"/>
    <w:rsid w:val="003F0FA1"/>
    <w:rsid w:val="003F1D17"/>
    <w:rsid w:val="003F1DEE"/>
    <w:rsid w:val="003F1FB2"/>
    <w:rsid w:val="003F3374"/>
    <w:rsid w:val="003F6222"/>
    <w:rsid w:val="003F664E"/>
    <w:rsid w:val="003F7B6B"/>
    <w:rsid w:val="00400FDC"/>
    <w:rsid w:val="004023B7"/>
    <w:rsid w:val="00402EF8"/>
    <w:rsid w:val="0040328E"/>
    <w:rsid w:val="00403427"/>
    <w:rsid w:val="00404FB0"/>
    <w:rsid w:val="00405A47"/>
    <w:rsid w:val="00407A45"/>
    <w:rsid w:val="0041020F"/>
    <w:rsid w:val="004115CA"/>
    <w:rsid w:val="00411B0D"/>
    <w:rsid w:val="00412B8C"/>
    <w:rsid w:val="00415E72"/>
    <w:rsid w:val="004160D0"/>
    <w:rsid w:val="004176BD"/>
    <w:rsid w:val="00420AB7"/>
    <w:rsid w:val="00421337"/>
    <w:rsid w:val="0042278B"/>
    <w:rsid w:val="00422B90"/>
    <w:rsid w:val="00427280"/>
    <w:rsid w:val="00431060"/>
    <w:rsid w:val="004317E5"/>
    <w:rsid w:val="00431CAE"/>
    <w:rsid w:val="004326CF"/>
    <w:rsid w:val="00432901"/>
    <w:rsid w:val="00432B57"/>
    <w:rsid w:val="00433313"/>
    <w:rsid w:val="00433CB0"/>
    <w:rsid w:val="00434D16"/>
    <w:rsid w:val="00436883"/>
    <w:rsid w:val="00436896"/>
    <w:rsid w:val="004373B8"/>
    <w:rsid w:val="00440329"/>
    <w:rsid w:val="0044266D"/>
    <w:rsid w:val="00442A65"/>
    <w:rsid w:val="00443DEC"/>
    <w:rsid w:val="00445A62"/>
    <w:rsid w:val="004463FC"/>
    <w:rsid w:val="00446853"/>
    <w:rsid w:val="00447487"/>
    <w:rsid w:val="0045095D"/>
    <w:rsid w:val="00454C50"/>
    <w:rsid w:val="004554C6"/>
    <w:rsid w:val="00457DC0"/>
    <w:rsid w:val="004631B5"/>
    <w:rsid w:val="0046344A"/>
    <w:rsid w:val="0046424E"/>
    <w:rsid w:val="00465DA7"/>
    <w:rsid w:val="004660C6"/>
    <w:rsid w:val="00467C2E"/>
    <w:rsid w:val="0047344A"/>
    <w:rsid w:val="004745B9"/>
    <w:rsid w:val="004750FD"/>
    <w:rsid w:val="00477624"/>
    <w:rsid w:val="00480B0E"/>
    <w:rsid w:val="00485BE1"/>
    <w:rsid w:val="0048768B"/>
    <w:rsid w:val="00490907"/>
    <w:rsid w:val="004918C4"/>
    <w:rsid w:val="00491A00"/>
    <w:rsid w:val="00491A2C"/>
    <w:rsid w:val="00491C52"/>
    <w:rsid w:val="00493FCC"/>
    <w:rsid w:val="00495F31"/>
    <w:rsid w:val="004962A5"/>
    <w:rsid w:val="00496641"/>
    <w:rsid w:val="0049759F"/>
    <w:rsid w:val="004A0929"/>
    <w:rsid w:val="004A09F5"/>
    <w:rsid w:val="004A12E3"/>
    <w:rsid w:val="004A15B1"/>
    <w:rsid w:val="004A2F1A"/>
    <w:rsid w:val="004A433B"/>
    <w:rsid w:val="004A65CC"/>
    <w:rsid w:val="004B0AC5"/>
    <w:rsid w:val="004B192C"/>
    <w:rsid w:val="004B22A0"/>
    <w:rsid w:val="004B5A02"/>
    <w:rsid w:val="004B71A3"/>
    <w:rsid w:val="004B744D"/>
    <w:rsid w:val="004C406F"/>
    <w:rsid w:val="004C4944"/>
    <w:rsid w:val="004C54A5"/>
    <w:rsid w:val="004C7294"/>
    <w:rsid w:val="004C76B9"/>
    <w:rsid w:val="004C7D73"/>
    <w:rsid w:val="004E134F"/>
    <w:rsid w:val="004E1481"/>
    <w:rsid w:val="004E1BD8"/>
    <w:rsid w:val="004E1DEB"/>
    <w:rsid w:val="004E3B1E"/>
    <w:rsid w:val="004E3B30"/>
    <w:rsid w:val="004E4A2A"/>
    <w:rsid w:val="004E4F17"/>
    <w:rsid w:val="004E5124"/>
    <w:rsid w:val="004F0B92"/>
    <w:rsid w:val="004F0D97"/>
    <w:rsid w:val="004F1DDA"/>
    <w:rsid w:val="004F2C65"/>
    <w:rsid w:val="004F444D"/>
    <w:rsid w:val="004F4BC2"/>
    <w:rsid w:val="004F515D"/>
    <w:rsid w:val="004F66F8"/>
    <w:rsid w:val="00500A2F"/>
    <w:rsid w:val="00500D3E"/>
    <w:rsid w:val="00503077"/>
    <w:rsid w:val="00504FD3"/>
    <w:rsid w:val="00506007"/>
    <w:rsid w:val="0050635A"/>
    <w:rsid w:val="005104AD"/>
    <w:rsid w:val="00513B3A"/>
    <w:rsid w:val="00517C5A"/>
    <w:rsid w:val="00523D6A"/>
    <w:rsid w:val="005248D3"/>
    <w:rsid w:val="0052639A"/>
    <w:rsid w:val="005263B2"/>
    <w:rsid w:val="00526535"/>
    <w:rsid w:val="005269DD"/>
    <w:rsid w:val="00531A62"/>
    <w:rsid w:val="0053257B"/>
    <w:rsid w:val="005327F6"/>
    <w:rsid w:val="00534B29"/>
    <w:rsid w:val="0053593E"/>
    <w:rsid w:val="00536060"/>
    <w:rsid w:val="00537CD1"/>
    <w:rsid w:val="005417F6"/>
    <w:rsid w:val="005441B0"/>
    <w:rsid w:val="0054446C"/>
    <w:rsid w:val="00545F4A"/>
    <w:rsid w:val="00546418"/>
    <w:rsid w:val="00546432"/>
    <w:rsid w:val="005472A3"/>
    <w:rsid w:val="005505D5"/>
    <w:rsid w:val="0055146D"/>
    <w:rsid w:val="00551812"/>
    <w:rsid w:val="0055219B"/>
    <w:rsid w:val="00553856"/>
    <w:rsid w:val="005542E3"/>
    <w:rsid w:val="005556DD"/>
    <w:rsid w:val="005605FD"/>
    <w:rsid w:val="005679A7"/>
    <w:rsid w:val="00567F58"/>
    <w:rsid w:val="00571D99"/>
    <w:rsid w:val="005727A6"/>
    <w:rsid w:val="00576162"/>
    <w:rsid w:val="0057782A"/>
    <w:rsid w:val="00581A19"/>
    <w:rsid w:val="00581E67"/>
    <w:rsid w:val="0058200E"/>
    <w:rsid w:val="00584790"/>
    <w:rsid w:val="0058555C"/>
    <w:rsid w:val="00587F06"/>
    <w:rsid w:val="00590CC9"/>
    <w:rsid w:val="005916F5"/>
    <w:rsid w:val="0059222A"/>
    <w:rsid w:val="00594A24"/>
    <w:rsid w:val="00595561"/>
    <w:rsid w:val="00596BF5"/>
    <w:rsid w:val="00597B31"/>
    <w:rsid w:val="005A0EC1"/>
    <w:rsid w:val="005A24D9"/>
    <w:rsid w:val="005A2AA0"/>
    <w:rsid w:val="005A4A10"/>
    <w:rsid w:val="005A4A6F"/>
    <w:rsid w:val="005A6681"/>
    <w:rsid w:val="005B1130"/>
    <w:rsid w:val="005B162B"/>
    <w:rsid w:val="005B238A"/>
    <w:rsid w:val="005B25F9"/>
    <w:rsid w:val="005B4A0B"/>
    <w:rsid w:val="005B5592"/>
    <w:rsid w:val="005C04D2"/>
    <w:rsid w:val="005C2B10"/>
    <w:rsid w:val="005C2BF9"/>
    <w:rsid w:val="005C4BAE"/>
    <w:rsid w:val="005C7442"/>
    <w:rsid w:val="005D0A49"/>
    <w:rsid w:val="005D1466"/>
    <w:rsid w:val="005D1BF2"/>
    <w:rsid w:val="005D2028"/>
    <w:rsid w:val="005D212F"/>
    <w:rsid w:val="005D47E9"/>
    <w:rsid w:val="005D5422"/>
    <w:rsid w:val="005D59F1"/>
    <w:rsid w:val="005D5A8E"/>
    <w:rsid w:val="005D5E14"/>
    <w:rsid w:val="005D6B21"/>
    <w:rsid w:val="005E1803"/>
    <w:rsid w:val="005E2598"/>
    <w:rsid w:val="005E3AA4"/>
    <w:rsid w:val="005E46C9"/>
    <w:rsid w:val="005E635E"/>
    <w:rsid w:val="005F0A0B"/>
    <w:rsid w:val="005F1305"/>
    <w:rsid w:val="005F2DAC"/>
    <w:rsid w:val="005F3FA0"/>
    <w:rsid w:val="005F4F01"/>
    <w:rsid w:val="005F4F55"/>
    <w:rsid w:val="005F6944"/>
    <w:rsid w:val="005F6DEA"/>
    <w:rsid w:val="006000B9"/>
    <w:rsid w:val="00600DF5"/>
    <w:rsid w:val="00600F1A"/>
    <w:rsid w:val="006010BA"/>
    <w:rsid w:val="00601A79"/>
    <w:rsid w:val="0060221A"/>
    <w:rsid w:val="00603E3B"/>
    <w:rsid w:val="00604E6D"/>
    <w:rsid w:val="006055F4"/>
    <w:rsid w:val="00605DE0"/>
    <w:rsid w:val="006072B7"/>
    <w:rsid w:val="00607590"/>
    <w:rsid w:val="0061206C"/>
    <w:rsid w:val="006125C0"/>
    <w:rsid w:val="00612EAA"/>
    <w:rsid w:val="00614844"/>
    <w:rsid w:val="00617921"/>
    <w:rsid w:val="0062084D"/>
    <w:rsid w:val="006211B1"/>
    <w:rsid w:val="0062143C"/>
    <w:rsid w:val="00621640"/>
    <w:rsid w:val="00621F9A"/>
    <w:rsid w:val="0062439B"/>
    <w:rsid w:val="00624D8A"/>
    <w:rsid w:val="00624E41"/>
    <w:rsid w:val="00626D00"/>
    <w:rsid w:val="00626F0F"/>
    <w:rsid w:val="006315A7"/>
    <w:rsid w:val="0063194B"/>
    <w:rsid w:val="00637E7E"/>
    <w:rsid w:val="00640BC5"/>
    <w:rsid w:val="00640EA0"/>
    <w:rsid w:val="00641D60"/>
    <w:rsid w:val="00642253"/>
    <w:rsid w:val="006427B4"/>
    <w:rsid w:val="00642C1F"/>
    <w:rsid w:val="00642E2A"/>
    <w:rsid w:val="006464C2"/>
    <w:rsid w:val="00647F7F"/>
    <w:rsid w:val="00650633"/>
    <w:rsid w:val="00651E65"/>
    <w:rsid w:val="006552E4"/>
    <w:rsid w:val="00655433"/>
    <w:rsid w:val="0065551B"/>
    <w:rsid w:val="00655EB1"/>
    <w:rsid w:val="00661589"/>
    <w:rsid w:val="00662230"/>
    <w:rsid w:val="006628A2"/>
    <w:rsid w:val="006631CB"/>
    <w:rsid w:val="006649B3"/>
    <w:rsid w:val="00664ED1"/>
    <w:rsid w:val="006659F8"/>
    <w:rsid w:val="006664EC"/>
    <w:rsid w:val="006664F6"/>
    <w:rsid w:val="00671A6C"/>
    <w:rsid w:val="0067266A"/>
    <w:rsid w:val="00673B5F"/>
    <w:rsid w:val="00675268"/>
    <w:rsid w:val="006803E1"/>
    <w:rsid w:val="006831FE"/>
    <w:rsid w:val="00687C3B"/>
    <w:rsid w:val="006902B9"/>
    <w:rsid w:val="0069217D"/>
    <w:rsid w:val="00694C84"/>
    <w:rsid w:val="00696DBA"/>
    <w:rsid w:val="00696E29"/>
    <w:rsid w:val="00697D77"/>
    <w:rsid w:val="006A3C94"/>
    <w:rsid w:val="006A5EB5"/>
    <w:rsid w:val="006B19D4"/>
    <w:rsid w:val="006B1B4A"/>
    <w:rsid w:val="006B1EF9"/>
    <w:rsid w:val="006B231F"/>
    <w:rsid w:val="006B42F2"/>
    <w:rsid w:val="006B4A93"/>
    <w:rsid w:val="006B5E3D"/>
    <w:rsid w:val="006C060C"/>
    <w:rsid w:val="006C1E77"/>
    <w:rsid w:val="006C2E53"/>
    <w:rsid w:val="006C39EF"/>
    <w:rsid w:val="006C7000"/>
    <w:rsid w:val="006C766B"/>
    <w:rsid w:val="006C7B9D"/>
    <w:rsid w:val="006D0C12"/>
    <w:rsid w:val="006D0C26"/>
    <w:rsid w:val="006D13E1"/>
    <w:rsid w:val="006D13F8"/>
    <w:rsid w:val="006D1E74"/>
    <w:rsid w:val="006D272F"/>
    <w:rsid w:val="006D3F92"/>
    <w:rsid w:val="006D52A6"/>
    <w:rsid w:val="006E1268"/>
    <w:rsid w:val="006E1706"/>
    <w:rsid w:val="006E1812"/>
    <w:rsid w:val="006E5714"/>
    <w:rsid w:val="006E6260"/>
    <w:rsid w:val="006F1ECB"/>
    <w:rsid w:val="006F2194"/>
    <w:rsid w:val="006F24E5"/>
    <w:rsid w:val="006F2703"/>
    <w:rsid w:val="006F29A9"/>
    <w:rsid w:val="006F29E3"/>
    <w:rsid w:val="006F2D62"/>
    <w:rsid w:val="006F450F"/>
    <w:rsid w:val="006F5049"/>
    <w:rsid w:val="006F5124"/>
    <w:rsid w:val="006F562F"/>
    <w:rsid w:val="006F5964"/>
    <w:rsid w:val="006F5CBD"/>
    <w:rsid w:val="006F669B"/>
    <w:rsid w:val="00700CF0"/>
    <w:rsid w:val="0070178D"/>
    <w:rsid w:val="00701C5A"/>
    <w:rsid w:val="00703792"/>
    <w:rsid w:val="0071124E"/>
    <w:rsid w:val="0071259B"/>
    <w:rsid w:val="007129EB"/>
    <w:rsid w:val="00712A56"/>
    <w:rsid w:val="00712B82"/>
    <w:rsid w:val="007145AD"/>
    <w:rsid w:val="0071585D"/>
    <w:rsid w:val="00715A1C"/>
    <w:rsid w:val="00715FF9"/>
    <w:rsid w:val="00722D90"/>
    <w:rsid w:val="00724012"/>
    <w:rsid w:val="007306AA"/>
    <w:rsid w:val="007313F3"/>
    <w:rsid w:val="00731C1C"/>
    <w:rsid w:val="0073307C"/>
    <w:rsid w:val="00733B70"/>
    <w:rsid w:val="007359C2"/>
    <w:rsid w:val="00735E18"/>
    <w:rsid w:val="00735F12"/>
    <w:rsid w:val="00736453"/>
    <w:rsid w:val="0074060C"/>
    <w:rsid w:val="007429F6"/>
    <w:rsid w:val="00742F8D"/>
    <w:rsid w:val="00743B1B"/>
    <w:rsid w:val="0074490D"/>
    <w:rsid w:val="007458CD"/>
    <w:rsid w:val="0074776C"/>
    <w:rsid w:val="007508CD"/>
    <w:rsid w:val="0075300E"/>
    <w:rsid w:val="0075308C"/>
    <w:rsid w:val="00753D3D"/>
    <w:rsid w:val="00753DD8"/>
    <w:rsid w:val="00757583"/>
    <w:rsid w:val="0075788C"/>
    <w:rsid w:val="00757956"/>
    <w:rsid w:val="00761203"/>
    <w:rsid w:val="007620AF"/>
    <w:rsid w:val="0076250E"/>
    <w:rsid w:val="00763C6E"/>
    <w:rsid w:val="007663F4"/>
    <w:rsid w:val="007676D7"/>
    <w:rsid w:val="00767F69"/>
    <w:rsid w:val="0077004C"/>
    <w:rsid w:val="00771D01"/>
    <w:rsid w:val="0077351D"/>
    <w:rsid w:val="00774B30"/>
    <w:rsid w:val="0077687B"/>
    <w:rsid w:val="00776F7E"/>
    <w:rsid w:val="00777560"/>
    <w:rsid w:val="0078497B"/>
    <w:rsid w:val="00784F4F"/>
    <w:rsid w:val="007860DD"/>
    <w:rsid w:val="00786806"/>
    <w:rsid w:val="007923E6"/>
    <w:rsid w:val="007931FD"/>
    <w:rsid w:val="007936AC"/>
    <w:rsid w:val="00793FEF"/>
    <w:rsid w:val="007A1195"/>
    <w:rsid w:val="007A1F61"/>
    <w:rsid w:val="007A3079"/>
    <w:rsid w:val="007A3643"/>
    <w:rsid w:val="007A37CD"/>
    <w:rsid w:val="007A4FD1"/>
    <w:rsid w:val="007A5184"/>
    <w:rsid w:val="007A7365"/>
    <w:rsid w:val="007B1B28"/>
    <w:rsid w:val="007B1DBB"/>
    <w:rsid w:val="007B3B92"/>
    <w:rsid w:val="007B4CAB"/>
    <w:rsid w:val="007B59E1"/>
    <w:rsid w:val="007B6F9A"/>
    <w:rsid w:val="007B76C3"/>
    <w:rsid w:val="007C10FE"/>
    <w:rsid w:val="007C171E"/>
    <w:rsid w:val="007C4239"/>
    <w:rsid w:val="007C4C36"/>
    <w:rsid w:val="007D0DE7"/>
    <w:rsid w:val="007D3C14"/>
    <w:rsid w:val="007D4CEC"/>
    <w:rsid w:val="007D53BA"/>
    <w:rsid w:val="007E063C"/>
    <w:rsid w:val="007E1009"/>
    <w:rsid w:val="007E2079"/>
    <w:rsid w:val="007E229F"/>
    <w:rsid w:val="007E26E3"/>
    <w:rsid w:val="007E4C1A"/>
    <w:rsid w:val="007E4E01"/>
    <w:rsid w:val="007E7419"/>
    <w:rsid w:val="007E75A3"/>
    <w:rsid w:val="007F021E"/>
    <w:rsid w:val="007F1DB6"/>
    <w:rsid w:val="007F2162"/>
    <w:rsid w:val="007F2178"/>
    <w:rsid w:val="007F2C9D"/>
    <w:rsid w:val="007F2ED7"/>
    <w:rsid w:val="007F6DE9"/>
    <w:rsid w:val="00800523"/>
    <w:rsid w:val="0080082B"/>
    <w:rsid w:val="0080153C"/>
    <w:rsid w:val="0080366D"/>
    <w:rsid w:val="00805C89"/>
    <w:rsid w:val="00807612"/>
    <w:rsid w:val="00807960"/>
    <w:rsid w:val="00811204"/>
    <w:rsid w:val="008165B4"/>
    <w:rsid w:val="00821385"/>
    <w:rsid w:val="008239E3"/>
    <w:rsid w:val="00823D74"/>
    <w:rsid w:val="00826340"/>
    <w:rsid w:val="00827C5C"/>
    <w:rsid w:val="0083067A"/>
    <w:rsid w:val="0083087A"/>
    <w:rsid w:val="00831104"/>
    <w:rsid w:val="00831E16"/>
    <w:rsid w:val="00834C98"/>
    <w:rsid w:val="00834E50"/>
    <w:rsid w:val="008353BD"/>
    <w:rsid w:val="00835C9F"/>
    <w:rsid w:val="0083633B"/>
    <w:rsid w:val="00836868"/>
    <w:rsid w:val="00840868"/>
    <w:rsid w:val="00841107"/>
    <w:rsid w:val="00842858"/>
    <w:rsid w:val="008429AE"/>
    <w:rsid w:val="00842DFB"/>
    <w:rsid w:val="0084430B"/>
    <w:rsid w:val="00844CB2"/>
    <w:rsid w:val="008463AC"/>
    <w:rsid w:val="0084712D"/>
    <w:rsid w:val="00847538"/>
    <w:rsid w:val="00847550"/>
    <w:rsid w:val="00850B23"/>
    <w:rsid w:val="00852260"/>
    <w:rsid w:val="00852514"/>
    <w:rsid w:val="0085374B"/>
    <w:rsid w:val="00853CFC"/>
    <w:rsid w:val="00854870"/>
    <w:rsid w:val="00854E92"/>
    <w:rsid w:val="008555F4"/>
    <w:rsid w:val="00856BA9"/>
    <w:rsid w:val="00857679"/>
    <w:rsid w:val="00857DDE"/>
    <w:rsid w:val="00861262"/>
    <w:rsid w:val="00861F0F"/>
    <w:rsid w:val="0086385D"/>
    <w:rsid w:val="00864054"/>
    <w:rsid w:val="00864340"/>
    <w:rsid w:val="00866159"/>
    <w:rsid w:val="0086655A"/>
    <w:rsid w:val="00866E34"/>
    <w:rsid w:val="00867256"/>
    <w:rsid w:val="00867B36"/>
    <w:rsid w:val="00870356"/>
    <w:rsid w:val="0087264E"/>
    <w:rsid w:val="00873954"/>
    <w:rsid w:val="00873C1D"/>
    <w:rsid w:val="008807BF"/>
    <w:rsid w:val="00881F7B"/>
    <w:rsid w:val="00885CD7"/>
    <w:rsid w:val="00886449"/>
    <w:rsid w:val="00887D33"/>
    <w:rsid w:val="008906D5"/>
    <w:rsid w:val="008909DD"/>
    <w:rsid w:val="0089162D"/>
    <w:rsid w:val="008917E2"/>
    <w:rsid w:val="00891832"/>
    <w:rsid w:val="0089203F"/>
    <w:rsid w:val="00893828"/>
    <w:rsid w:val="00895EEA"/>
    <w:rsid w:val="0089757A"/>
    <w:rsid w:val="00897D54"/>
    <w:rsid w:val="00897D5A"/>
    <w:rsid w:val="008A18F3"/>
    <w:rsid w:val="008A2DC1"/>
    <w:rsid w:val="008A2ECB"/>
    <w:rsid w:val="008A2F6C"/>
    <w:rsid w:val="008A4537"/>
    <w:rsid w:val="008A4CD5"/>
    <w:rsid w:val="008A62D0"/>
    <w:rsid w:val="008A639D"/>
    <w:rsid w:val="008A7A00"/>
    <w:rsid w:val="008B0E9B"/>
    <w:rsid w:val="008B4374"/>
    <w:rsid w:val="008B6BA2"/>
    <w:rsid w:val="008C2A16"/>
    <w:rsid w:val="008C2B45"/>
    <w:rsid w:val="008C3DD5"/>
    <w:rsid w:val="008C4460"/>
    <w:rsid w:val="008C4934"/>
    <w:rsid w:val="008C4F98"/>
    <w:rsid w:val="008C58F5"/>
    <w:rsid w:val="008D033D"/>
    <w:rsid w:val="008D17E2"/>
    <w:rsid w:val="008D340F"/>
    <w:rsid w:val="008D36E9"/>
    <w:rsid w:val="008D54CF"/>
    <w:rsid w:val="008D76D8"/>
    <w:rsid w:val="008D79FB"/>
    <w:rsid w:val="008E1EB6"/>
    <w:rsid w:val="008E4E94"/>
    <w:rsid w:val="008E63CC"/>
    <w:rsid w:val="008F0DA4"/>
    <w:rsid w:val="008F3692"/>
    <w:rsid w:val="008F44FF"/>
    <w:rsid w:val="008F613F"/>
    <w:rsid w:val="008F6C6B"/>
    <w:rsid w:val="008F6EF4"/>
    <w:rsid w:val="00900B4E"/>
    <w:rsid w:val="00901440"/>
    <w:rsid w:val="009038F8"/>
    <w:rsid w:val="0090711B"/>
    <w:rsid w:val="0091234C"/>
    <w:rsid w:val="00913A0F"/>
    <w:rsid w:val="00913BF3"/>
    <w:rsid w:val="00913E1B"/>
    <w:rsid w:val="00915E4D"/>
    <w:rsid w:val="009169D0"/>
    <w:rsid w:val="0092027E"/>
    <w:rsid w:val="00921515"/>
    <w:rsid w:val="00921A19"/>
    <w:rsid w:val="00922BBB"/>
    <w:rsid w:val="00922CD3"/>
    <w:rsid w:val="00923C0A"/>
    <w:rsid w:val="00923CAC"/>
    <w:rsid w:val="009245FD"/>
    <w:rsid w:val="0092521B"/>
    <w:rsid w:val="009257BF"/>
    <w:rsid w:val="0092742A"/>
    <w:rsid w:val="00931046"/>
    <w:rsid w:val="009321E5"/>
    <w:rsid w:val="009354DF"/>
    <w:rsid w:val="00935BE6"/>
    <w:rsid w:val="00936695"/>
    <w:rsid w:val="00941A36"/>
    <w:rsid w:val="0094284C"/>
    <w:rsid w:val="00944D26"/>
    <w:rsid w:val="00946A38"/>
    <w:rsid w:val="00946E7E"/>
    <w:rsid w:val="00946F32"/>
    <w:rsid w:val="00952241"/>
    <w:rsid w:val="0095291C"/>
    <w:rsid w:val="00952AF4"/>
    <w:rsid w:val="00953B6D"/>
    <w:rsid w:val="00955869"/>
    <w:rsid w:val="00955B11"/>
    <w:rsid w:val="009565B9"/>
    <w:rsid w:val="00957612"/>
    <w:rsid w:val="00960B29"/>
    <w:rsid w:val="009610B6"/>
    <w:rsid w:val="0096143F"/>
    <w:rsid w:val="00961DC9"/>
    <w:rsid w:val="0096206A"/>
    <w:rsid w:val="0096328B"/>
    <w:rsid w:val="00963637"/>
    <w:rsid w:val="009645DD"/>
    <w:rsid w:val="009661DA"/>
    <w:rsid w:val="009664C2"/>
    <w:rsid w:val="00966C7D"/>
    <w:rsid w:val="00966CFC"/>
    <w:rsid w:val="009671D6"/>
    <w:rsid w:val="009712A6"/>
    <w:rsid w:val="0097250E"/>
    <w:rsid w:val="009750EA"/>
    <w:rsid w:val="0097578D"/>
    <w:rsid w:val="0097602B"/>
    <w:rsid w:val="00976452"/>
    <w:rsid w:val="00981349"/>
    <w:rsid w:val="0098138F"/>
    <w:rsid w:val="00982C1A"/>
    <w:rsid w:val="00983160"/>
    <w:rsid w:val="00983EAD"/>
    <w:rsid w:val="00986001"/>
    <w:rsid w:val="00986980"/>
    <w:rsid w:val="00987CDC"/>
    <w:rsid w:val="00987CDE"/>
    <w:rsid w:val="00994515"/>
    <w:rsid w:val="0099542B"/>
    <w:rsid w:val="00997049"/>
    <w:rsid w:val="0099776C"/>
    <w:rsid w:val="009A1F66"/>
    <w:rsid w:val="009A2A32"/>
    <w:rsid w:val="009A3788"/>
    <w:rsid w:val="009A447E"/>
    <w:rsid w:val="009A47FD"/>
    <w:rsid w:val="009A4ABD"/>
    <w:rsid w:val="009A4C54"/>
    <w:rsid w:val="009A5358"/>
    <w:rsid w:val="009A59C7"/>
    <w:rsid w:val="009A5E80"/>
    <w:rsid w:val="009B0321"/>
    <w:rsid w:val="009B0855"/>
    <w:rsid w:val="009B0890"/>
    <w:rsid w:val="009B17F1"/>
    <w:rsid w:val="009B7373"/>
    <w:rsid w:val="009C0E4A"/>
    <w:rsid w:val="009C0EEE"/>
    <w:rsid w:val="009C1288"/>
    <w:rsid w:val="009C1B3E"/>
    <w:rsid w:val="009C374C"/>
    <w:rsid w:val="009C44D9"/>
    <w:rsid w:val="009C5269"/>
    <w:rsid w:val="009C5BD0"/>
    <w:rsid w:val="009C62D7"/>
    <w:rsid w:val="009C64D7"/>
    <w:rsid w:val="009C774F"/>
    <w:rsid w:val="009C7A13"/>
    <w:rsid w:val="009C7DED"/>
    <w:rsid w:val="009D0078"/>
    <w:rsid w:val="009D0DC0"/>
    <w:rsid w:val="009D1E22"/>
    <w:rsid w:val="009D1E42"/>
    <w:rsid w:val="009D33AE"/>
    <w:rsid w:val="009D5127"/>
    <w:rsid w:val="009D5FD5"/>
    <w:rsid w:val="009D7AE0"/>
    <w:rsid w:val="009E5A7D"/>
    <w:rsid w:val="009E76CE"/>
    <w:rsid w:val="009F0B55"/>
    <w:rsid w:val="009F1634"/>
    <w:rsid w:val="009F2DA8"/>
    <w:rsid w:val="009F3D0E"/>
    <w:rsid w:val="009F3F34"/>
    <w:rsid w:val="009F4136"/>
    <w:rsid w:val="009F4AFD"/>
    <w:rsid w:val="009F4F6A"/>
    <w:rsid w:val="009F51B4"/>
    <w:rsid w:val="009F5F97"/>
    <w:rsid w:val="009F77DA"/>
    <w:rsid w:val="00A008BF"/>
    <w:rsid w:val="00A01E14"/>
    <w:rsid w:val="00A02774"/>
    <w:rsid w:val="00A0515E"/>
    <w:rsid w:val="00A05AE3"/>
    <w:rsid w:val="00A06EE3"/>
    <w:rsid w:val="00A11185"/>
    <w:rsid w:val="00A12748"/>
    <w:rsid w:val="00A1327D"/>
    <w:rsid w:val="00A156C3"/>
    <w:rsid w:val="00A15EAC"/>
    <w:rsid w:val="00A20340"/>
    <w:rsid w:val="00A205CF"/>
    <w:rsid w:val="00A21961"/>
    <w:rsid w:val="00A24312"/>
    <w:rsid w:val="00A2474E"/>
    <w:rsid w:val="00A24F4C"/>
    <w:rsid w:val="00A2575F"/>
    <w:rsid w:val="00A26933"/>
    <w:rsid w:val="00A27472"/>
    <w:rsid w:val="00A311DC"/>
    <w:rsid w:val="00A31894"/>
    <w:rsid w:val="00A36302"/>
    <w:rsid w:val="00A400DA"/>
    <w:rsid w:val="00A411D6"/>
    <w:rsid w:val="00A46268"/>
    <w:rsid w:val="00A466C7"/>
    <w:rsid w:val="00A50A38"/>
    <w:rsid w:val="00A5243D"/>
    <w:rsid w:val="00A543A6"/>
    <w:rsid w:val="00A54544"/>
    <w:rsid w:val="00A54DBF"/>
    <w:rsid w:val="00A57783"/>
    <w:rsid w:val="00A57BBF"/>
    <w:rsid w:val="00A57DF5"/>
    <w:rsid w:val="00A607C8"/>
    <w:rsid w:val="00A60A7C"/>
    <w:rsid w:val="00A60F9C"/>
    <w:rsid w:val="00A613EA"/>
    <w:rsid w:val="00A61454"/>
    <w:rsid w:val="00A63197"/>
    <w:rsid w:val="00A64BC9"/>
    <w:rsid w:val="00A675B5"/>
    <w:rsid w:val="00A67CD2"/>
    <w:rsid w:val="00A7078F"/>
    <w:rsid w:val="00A71626"/>
    <w:rsid w:val="00A72901"/>
    <w:rsid w:val="00A72A80"/>
    <w:rsid w:val="00A7602B"/>
    <w:rsid w:val="00A7676A"/>
    <w:rsid w:val="00A776FB"/>
    <w:rsid w:val="00A80E72"/>
    <w:rsid w:val="00A81612"/>
    <w:rsid w:val="00A82667"/>
    <w:rsid w:val="00A82FD0"/>
    <w:rsid w:val="00A8370C"/>
    <w:rsid w:val="00A8711D"/>
    <w:rsid w:val="00A87F75"/>
    <w:rsid w:val="00A90727"/>
    <w:rsid w:val="00A91E7A"/>
    <w:rsid w:val="00A9215F"/>
    <w:rsid w:val="00A92F23"/>
    <w:rsid w:val="00A9534D"/>
    <w:rsid w:val="00A956E4"/>
    <w:rsid w:val="00A96580"/>
    <w:rsid w:val="00A9702E"/>
    <w:rsid w:val="00A973B2"/>
    <w:rsid w:val="00AA1759"/>
    <w:rsid w:val="00AA3D38"/>
    <w:rsid w:val="00AA4FA7"/>
    <w:rsid w:val="00AA70A4"/>
    <w:rsid w:val="00AA772B"/>
    <w:rsid w:val="00AB191D"/>
    <w:rsid w:val="00AB193B"/>
    <w:rsid w:val="00AB21CC"/>
    <w:rsid w:val="00AB37DA"/>
    <w:rsid w:val="00AB3ADC"/>
    <w:rsid w:val="00AB3B4A"/>
    <w:rsid w:val="00AB43E3"/>
    <w:rsid w:val="00AB4613"/>
    <w:rsid w:val="00AB5368"/>
    <w:rsid w:val="00AB5ADD"/>
    <w:rsid w:val="00AB5B6E"/>
    <w:rsid w:val="00AB6A24"/>
    <w:rsid w:val="00AC0090"/>
    <w:rsid w:val="00AC0617"/>
    <w:rsid w:val="00AC78FD"/>
    <w:rsid w:val="00AC7C09"/>
    <w:rsid w:val="00AC7FE0"/>
    <w:rsid w:val="00AD00C6"/>
    <w:rsid w:val="00AD3D5E"/>
    <w:rsid w:val="00AD43AA"/>
    <w:rsid w:val="00AD4572"/>
    <w:rsid w:val="00AD555C"/>
    <w:rsid w:val="00AD6556"/>
    <w:rsid w:val="00AE05C1"/>
    <w:rsid w:val="00AE075F"/>
    <w:rsid w:val="00AE31D9"/>
    <w:rsid w:val="00AF05CA"/>
    <w:rsid w:val="00AF0B0A"/>
    <w:rsid w:val="00AF15AC"/>
    <w:rsid w:val="00AF18B1"/>
    <w:rsid w:val="00AF1933"/>
    <w:rsid w:val="00AF2B19"/>
    <w:rsid w:val="00AF4DEA"/>
    <w:rsid w:val="00B010CC"/>
    <w:rsid w:val="00B02E74"/>
    <w:rsid w:val="00B05AFC"/>
    <w:rsid w:val="00B06F05"/>
    <w:rsid w:val="00B07A1D"/>
    <w:rsid w:val="00B13A4F"/>
    <w:rsid w:val="00B13E3C"/>
    <w:rsid w:val="00B142D7"/>
    <w:rsid w:val="00B143A2"/>
    <w:rsid w:val="00B143F2"/>
    <w:rsid w:val="00B1487C"/>
    <w:rsid w:val="00B14901"/>
    <w:rsid w:val="00B149FC"/>
    <w:rsid w:val="00B150A7"/>
    <w:rsid w:val="00B15242"/>
    <w:rsid w:val="00B163A3"/>
    <w:rsid w:val="00B21B39"/>
    <w:rsid w:val="00B25024"/>
    <w:rsid w:val="00B25638"/>
    <w:rsid w:val="00B25B6D"/>
    <w:rsid w:val="00B2751A"/>
    <w:rsid w:val="00B27EBF"/>
    <w:rsid w:val="00B30099"/>
    <w:rsid w:val="00B3020B"/>
    <w:rsid w:val="00B31902"/>
    <w:rsid w:val="00B3223C"/>
    <w:rsid w:val="00B344A6"/>
    <w:rsid w:val="00B348CC"/>
    <w:rsid w:val="00B34EB9"/>
    <w:rsid w:val="00B35ADD"/>
    <w:rsid w:val="00B3720B"/>
    <w:rsid w:val="00B422DC"/>
    <w:rsid w:val="00B44EAE"/>
    <w:rsid w:val="00B4651B"/>
    <w:rsid w:val="00B46874"/>
    <w:rsid w:val="00B47583"/>
    <w:rsid w:val="00B47FB1"/>
    <w:rsid w:val="00B5287A"/>
    <w:rsid w:val="00B5354C"/>
    <w:rsid w:val="00B53C39"/>
    <w:rsid w:val="00B53E9B"/>
    <w:rsid w:val="00B576B5"/>
    <w:rsid w:val="00B60820"/>
    <w:rsid w:val="00B60E4B"/>
    <w:rsid w:val="00B62066"/>
    <w:rsid w:val="00B62255"/>
    <w:rsid w:val="00B633B3"/>
    <w:rsid w:val="00B6665A"/>
    <w:rsid w:val="00B66840"/>
    <w:rsid w:val="00B71927"/>
    <w:rsid w:val="00B719E4"/>
    <w:rsid w:val="00B732B4"/>
    <w:rsid w:val="00B76C47"/>
    <w:rsid w:val="00B7719C"/>
    <w:rsid w:val="00B77832"/>
    <w:rsid w:val="00B80C80"/>
    <w:rsid w:val="00B80CC8"/>
    <w:rsid w:val="00B81505"/>
    <w:rsid w:val="00B82776"/>
    <w:rsid w:val="00B90197"/>
    <w:rsid w:val="00B90D52"/>
    <w:rsid w:val="00B91632"/>
    <w:rsid w:val="00B92924"/>
    <w:rsid w:val="00B93D00"/>
    <w:rsid w:val="00B959A3"/>
    <w:rsid w:val="00BA07AF"/>
    <w:rsid w:val="00BA1985"/>
    <w:rsid w:val="00BA21B0"/>
    <w:rsid w:val="00BA243F"/>
    <w:rsid w:val="00BA3341"/>
    <w:rsid w:val="00BA3EE4"/>
    <w:rsid w:val="00BA455A"/>
    <w:rsid w:val="00BA49C1"/>
    <w:rsid w:val="00BA4D67"/>
    <w:rsid w:val="00BA4E95"/>
    <w:rsid w:val="00BA6429"/>
    <w:rsid w:val="00BA6BD2"/>
    <w:rsid w:val="00BA7EC9"/>
    <w:rsid w:val="00BB031E"/>
    <w:rsid w:val="00BB1C05"/>
    <w:rsid w:val="00BB2012"/>
    <w:rsid w:val="00BB2995"/>
    <w:rsid w:val="00BB2FA6"/>
    <w:rsid w:val="00BB462F"/>
    <w:rsid w:val="00BC1D2D"/>
    <w:rsid w:val="00BC2627"/>
    <w:rsid w:val="00BC4B8A"/>
    <w:rsid w:val="00BD12C6"/>
    <w:rsid w:val="00BD1842"/>
    <w:rsid w:val="00BD4093"/>
    <w:rsid w:val="00BD5940"/>
    <w:rsid w:val="00BD66AE"/>
    <w:rsid w:val="00BD7AB9"/>
    <w:rsid w:val="00BE0209"/>
    <w:rsid w:val="00BE0EC8"/>
    <w:rsid w:val="00BE1B37"/>
    <w:rsid w:val="00BE1DEF"/>
    <w:rsid w:val="00BE46DE"/>
    <w:rsid w:val="00BE6F09"/>
    <w:rsid w:val="00BE7B27"/>
    <w:rsid w:val="00BF0038"/>
    <w:rsid w:val="00BF055F"/>
    <w:rsid w:val="00BF15F7"/>
    <w:rsid w:val="00BF3C65"/>
    <w:rsid w:val="00BF4ABB"/>
    <w:rsid w:val="00BF4C70"/>
    <w:rsid w:val="00BF4E68"/>
    <w:rsid w:val="00BF6F01"/>
    <w:rsid w:val="00BF7231"/>
    <w:rsid w:val="00BF76FA"/>
    <w:rsid w:val="00C0107F"/>
    <w:rsid w:val="00C017FB"/>
    <w:rsid w:val="00C02BC5"/>
    <w:rsid w:val="00C032CC"/>
    <w:rsid w:val="00C03349"/>
    <w:rsid w:val="00C033E5"/>
    <w:rsid w:val="00C035E1"/>
    <w:rsid w:val="00C03B05"/>
    <w:rsid w:val="00C07B18"/>
    <w:rsid w:val="00C17D93"/>
    <w:rsid w:val="00C20CA3"/>
    <w:rsid w:val="00C20DA3"/>
    <w:rsid w:val="00C20EB5"/>
    <w:rsid w:val="00C24051"/>
    <w:rsid w:val="00C30534"/>
    <w:rsid w:val="00C312AE"/>
    <w:rsid w:val="00C318FA"/>
    <w:rsid w:val="00C31E77"/>
    <w:rsid w:val="00C326D2"/>
    <w:rsid w:val="00C330CF"/>
    <w:rsid w:val="00C335D2"/>
    <w:rsid w:val="00C3629F"/>
    <w:rsid w:val="00C41BF7"/>
    <w:rsid w:val="00C429EB"/>
    <w:rsid w:val="00C4346F"/>
    <w:rsid w:val="00C44A37"/>
    <w:rsid w:val="00C5199D"/>
    <w:rsid w:val="00C51E24"/>
    <w:rsid w:val="00C55A8F"/>
    <w:rsid w:val="00C56282"/>
    <w:rsid w:val="00C605DD"/>
    <w:rsid w:val="00C606F9"/>
    <w:rsid w:val="00C631A7"/>
    <w:rsid w:val="00C63FCC"/>
    <w:rsid w:val="00C6432F"/>
    <w:rsid w:val="00C644B4"/>
    <w:rsid w:val="00C652A0"/>
    <w:rsid w:val="00C67EC4"/>
    <w:rsid w:val="00C719A4"/>
    <w:rsid w:val="00C71AE7"/>
    <w:rsid w:val="00C73812"/>
    <w:rsid w:val="00C7431D"/>
    <w:rsid w:val="00C757BA"/>
    <w:rsid w:val="00C7718A"/>
    <w:rsid w:val="00C773CA"/>
    <w:rsid w:val="00C82BF2"/>
    <w:rsid w:val="00C86230"/>
    <w:rsid w:val="00C86B5E"/>
    <w:rsid w:val="00C86B7E"/>
    <w:rsid w:val="00C8701E"/>
    <w:rsid w:val="00C8724E"/>
    <w:rsid w:val="00C87E11"/>
    <w:rsid w:val="00C9134D"/>
    <w:rsid w:val="00C9153B"/>
    <w:rsid w:val="00C92AA1"/>
    <w:rsid w:val="00C93932"/>
    <w:rsid w:val="00C94AC9"/>
    <w:rsid w:val="00C94BBA"/>
    <w:rsid w:val="00C94D2C"/>
    <w:rsid w:val="00C955B5"/>
    <w:rsid w:val="00C96284"/>
    <w:rsid w:val="00C9661B"/>
    <w:rsid w:val="00C96CA8"/>
    <w:rsid w:val="00CA095C"/>
    <w:rsid w:val="00CA3640"/>
    <w:rsid w:val="00CA611C"/>
    <w:rsid w:val="00CA77C4"/>
    <w:rsid w:val="00CB04BE"/>
    <w:rsid w:val="00CB2445"/>
    <w:rsid w:val="00CB432D"/>
    <w:rsid w:val="00CB47A1"/>
    <w:rsid w:val="00CB57FE"/>
    <w:rsid w:val="00CC1CB3"/>
    <w:rsid w:val="00CC3F1E"/>
    <w:rsid w:val="00CC682D"/>
    <w:rsid w:val="00CD1290"/>
    <w:rsid w:val="00CD1363"/>
    <w:rsid w:val="00CD338F"/>
    <w:rsid w:val="00CD6A99"/>
    <w:rsid w:val="00CD72CD"/>
    <w:rsid w:val="00CE2CBE"/>
    <w:rsid w:val="00CE31A0"/>
    <w:rsid w:val="00CE3805"/>
    <w:rsid w:val="00CE724B"/>
    <w:rsid w:val="00CF0818"/>
    <w:rsid w:val="00CF1696"/>
    <w:rsid w:val="00CF18A8"/>
    <w:rsid w:val="00CF3035"/>
    <w:rsid w:val="00CF387E"/>
    <w:rsid w:val="00CF415F"/>
    <w:rsid w:val="00CF5DD5"/>
    <w:rsid w:val="00CF65C4"/>
    <w:rsid w:val="00CF6C8A"/>
    <w:rsid w:val="00D06CDB"/>
    <w:rsid w:val="00D07FAD"/>
    <w:rsid w:val="00D12615"/>
    <w:rsid w:val="00D12A8A"/>
    <w:rsid w:val="00D14AFC"/>
    <w:rsid w:val="00D14CDB"/>
    <w:rsid w:val="00D177DF"/>
    <w:rsid w:val="00D203D8"/>
    <w:rsid w:val="00D209E5"/>
    <w:rsid w:val="00D2281F"/>
    <w:rsid w:val="00D22F36"/>
    <w:rsid w:val="00D23344"/>
    <w:rsid w:val="00D237A2"/>
    <w:rsid w:val="00D24A05"/>
    <w:rsid w:val="00D27547"/>
    <w:rsid w:val="00D32502"/>
    <w:rsid w:val="00D36288"/>
    <w:rsid w:val="00D37ABF"/>
    <w:rsid w:val="00D424C3"/>
    <w:rsid w:val="00D428C4"/>
    <w:rsid w:val="00D447D9"/>
    <w:rsid w:val="00D44E47"/>
    <w:rsid w:val="00D4517E"/>
    <w:rsid w:val="00D4682A"/>
    <w:rsid w:val="00D52117"/>
    <w:rsid w:val="00D522F2"/>
    <w:rsid w:val="00D528E8"/>
    <w:rsid w:val="00D54812"/>
    <w:rsid w:val="00D5547C"/>
    <w:rsid w:val="00D55705"/>
    <w:rsid w:val="00D55832"/>
    <w:rsid w:val="00D5667F"/>
    <w:rsid w:val="00D56AC5"/>
    <w:rsid w:val="00D57F34"/>
    <w:rsid w:val="00D615CC"/>
    <w:rsid w:val="00D61DF8"/>
    <w:rsid w:val="00D62DC3"/>
    <w:rsid w:val="00D6385D"/>
    <w:rsid w:val="00D63A0E"/>
    <w:rsid w:val="00D65901"/>
    <w:rsid w:val="00D6690A"/>
    <w:rsid w:val="00D7384A"/>
    <w:rsid w:val="00D74923"/>
    <w:rsid w:val="00D7613B"/>
    <w:rsid w:val="00D80057"/>
    <w:rsid w:val="00D82103"/>
    <w:rsid w:val="00D83551"/>
    <w:rsid w:val="00D85890"/>
    <w:rsid w:val="00D877C9"/>
    <w:rsid w:val="00D913B0"/>
    <w:rsid w:val="00D91499"/>
    <w:rsid w:val="00D92652"/>
    <w:rsid w:val="00D92C86"/>
    <w:rsid w:val="00D93BB8"/>
    <w:rsid w:val="00D94746"/>
    <w:rsid w:val="00D950C9"/>
    <w:rsid w:val="00D95BAA"/>
    <w:rsid w:val="00DA07FF"/>
    <w:rsid w:val="00DA189F"/>
    <w:rsid w:val="00DA1A56"/>
    <w:rsid w:val="00DA1C21"/>
    <w:rsid w:val="00DA31AE"/>
    <w:rsid w:val="00DA3610"/>
    <w:rsid w:val="00DA45E2"/>
    <w:rsid w:val="00DA5983"/>
    <w:rsid w:val="00DA78F3"/>
    <w:rsid w:val="00DB19A8"/>
    <w:rsid w:val="00DB2992"/>
    <w:rsid w:val="00DB2C1C"/>
    <w:rsid w:val="00DB3ED2"/>
    <w:rsid w:val="00DB4EAB"/>
    <w:rsid w:val="00DC1FC0"/>
    <w:rsid w:val="00DC36F4"/>
    <w:rsid w:val="00DC43DC"/>
    <w:rsid w:val="00DC4C74"/>
    <w:rsid w:val="00DC544D"/>
    <w:rsid w:val="00DC5795"/>
    <w:rsid w:val="00DC6B77"/>
    <w:rsid w:val="00DC7EBC"/>
    <w:rsid w:val="00DD02C1"/>
    <w:rsid w:val="00DD0557"/>
    <w:rsid w:val="00DD2690"/>
    <w:rsid w:val="00DD36EE"/>
    <w:rsid w:val="00DD466E"/>
    <w:rsid w:val="00DD5EF0"/>
    <w:rsid w:val="00DD62DA"/>
    <w:rsid w:val="00DE04D7"/>
    <w:rsid w:val="00DE2918"/>
    <w:rsid w:val="00DE2976"/>
    <w:rsid w:val="00DE2B1D"/>
    <w:rsid w:val="00DE491E"/>
    <w:rsid w:val="00DE5559"/>
    <w:rsid w:val="00DE7020"/>
    <w:rsid w:val="00DE7B10"/>
    <w:rsid w:val="00DF0328"/>
    <w:rsid w:val="00DF2D92"/>
    <w:rsid w:val="00DF4BEC"/>
    <w:rsid w:val="00DF7672"/>
    <w:rsid w:val="00E008FB"/>
    <w:rsid w:val="00E0324B"/>
    <w:rsid w:val="00E03BDF"/>
    <w:rsid w:val="00E03F37"/>
    <w:rsid w:val="00E0480E"/>
    <w:rsid w:val="00E04DE7"/>
    <w:rsid w:val="00E05192"/>
    <w:rsid w:val="00E06F60"/>
    <w:rsid w:val="00E07DE9"/>
    <w:rsid w:val="00E10451"/>
    <w:rsid w:val="00E10B92"/>
    <w:rsid w:val="00E10D4F"/>
    <w:rsid w:val="00E13046"/>
    <w:rsid w:val="00E16FC6"/>
    <w:rsid w:val="00E17565"/>
    <w:rsid w:val="00E21D58"/>
    <w:rsid w:val="00E21D68"/>
    <w:rsid w:val="00E22300"/>
    <w:rsid w:val="00E24A04"/>
    <w:rsid w:val="00E25393"/>
    <w:rsid w:val="00E26313"/>
    <w:rsid w:val="00E266A0"/>
    <w:rsid w:val="00E30D59"/>
    <w:rsid w:val="00E30EC6"/>
    <w:rsid w:val="00E35540"/>
    <w:rsid w:val="00E41464"/>
    <w:rsid w:val="00E421A0"/>
    <w:rsid w:val="00E42222"/>
    <w:rsid w:val="00E42335"/>
    <w:rsid w:val="00E426B8"/>
    <w:rsid w:val="00E42ADF"/>
    <w:rsid w:val="00E434D3"/>
    <w:rsid w:val="00E4715A"/>
    <w:rsid w:val="00E5343F"/>
    <w:rsid w:val="00E552D5"/>
    <w:rsid w:val="00E55688"/>
    <w:rsid w:val="00E6379A"/>
    <w:rsid w:val="00E65542"/>
    <w:rsid w:val="00E6567A"/>
    <w:rsid w:val="00E679D4"/>
    <w:rsid w:val="00E709C0"/>
    <w:rsid w:val="00E72B82"/>
    <w:rsid w:val="00E72B95"/>
    <w:rsid w:val="00E7406A"/>
    <w:rsid w:val="00E74915"/>
    <w:rsid w:val="00E75293"/>
    <w:rsid w:val="00E76EF2"/>
    <w:rsid w:val="00E8277C"/>
    <w:rsid w:val="00E830E6"/>
    <w:rsid w:val="00E8561D"/>
    <w:rsid w:val="00E86D0A"/>
    <w:rsid w:val="00E92881"/>
    <w:rsid w:val="00E93728"/>
    <w:rsid w:val="00E9424D"/>
    <w:rsid w:val="00E94446"/>
    <w:rsid w:val="00E95B52"/>
    <w:rsid w:val="00E97348"/>
    <w:rsid w:val="00E97784"/>
    <w:rsid w:val="00EA0814"/>
    <w:rsid w:val="00EA2012"/>
    <w:rsid w:val="00EA3DAA"/>
    <w:rsid w:val="00EA3E3E"/>
    <w:rsid w:val="00EA4917"/>
    <w:rsid w:val="00EA4CE7"/>
    <w:rsid w:val="00EA6095"/>
    <w:rsid w:val="00EA6652"/>
    <w:rsid w:val="00EB0285"/>
    <w:rsid w:val="00EB05CD"/>
    <w:rsid w:val="00EB290B"/>
    <w:rsid w:val="00EB29A3"/>
    <w:rsid w:val="00EB769D"/>
    <w:rsid w:val="00EC2DF2"/>
    <w:rsid w:val="00EC3DD1"/>
    <w:rsid w:val="00EC3EA4"/>
    <w:rsid w:val="00EC439D"/>
    <w:rsid w:val="00EC55F9"/>
    <w:rsid w:val="00EC6BD5"/>
    <w:rsid w:val="00EC7AE0"/>
    <w:rsid w:val="00EC7BE8"/>
    <w:rsid w:val="00ED520A"/>
    <w:rsid w:val="00ED63AB"/>
    <w:rsid w:val="00ED6A1F"/>
    <w:rsid w:val="00ED79EC"/>
    <w:rsid w:val="00EE037B"/>
    <w:rsid w:val="00EE1421"/>
    <w:rsid w:val="00EE1767"/>
    <w:rsid w:val="00EE2638"/>
    <w:rsid w:val="00EE2AB2"/>
    <w:rsid w:val="00EE2E4B"/>
    <w:rsid w:val="00EE3D79"/>
    <w:rsid w:val="00EE4544"/>
    <w:rsid w:val="00EE46B4"/>
    <w:rsid w:val="00EE5855"/>
    <w:rsid w:val="00EE7031"/>
    <w:rsid w:val="00EF05F0"/>
    <w:rsid w:val="00EF1E80"/>
    <w:rsid w:val="00EF3B9C"/>
    <w:rsid w:val="00EF3E61"/>
    <w:rsid w:val="00EF5393"/>
    <w:rsid w:val="00EF57F0"/>
    <w:rsid w:val="00EF6C88"/>
    <w:rsid w:val="00EF75FA"/>
    <w:rsid w:val="00EF76EB"/>
    <w:rsid w:val="00F0171B"/>
    <w:rsid w:val="00F03CAB"/>
    <w:rsid w:val="00F03DD8"/>
    <w:rsid w:val="00F07894"/>
    <w:rsid w:val="00F0796E"/>
    <w:rsid w:val="00F07D3E"/>
    <w:rsid w:val="00F07FAF"/>
    <w:rsid w:val="00F11A45"/>
    <w:rsid w:val="00F1375D"/>
    <w:rsid w:val="00F13DAD"/>
    <w:rsid w:val="00F15617"/>
    <w:rsid w:val="00F15B20"/>
    <w:rsid w:val="00F21497"/>
    <w:rsid w:val="00F22254"/>
    <w:rsid w:val="00F22700"/>
    <w:rsid w:val="00F23FC4"/>
    <w:rsid w:val="00F2489C"/>
    <w:rsid w:val="00F258B0"/>
    <w:rsid w:val="00F25B7F"/>
    <w:rsid w:val="00F26E9F"/>
    <w:rsid w:val="00F27399"/>
    <w:rsid w:val="00F31B4D"/>
    <w:rsid w:val="00F3320A"/>
    <w:rsid w:val="00F342D5"/>
    <w:rsid w:val="00F37933"/>
    <w:rsid w:val="00F4150C"/>
    <w:rsid w:val="00F41780"/>
    <w:rsid w:val="00F43D4D"/>
    <w:rsid w:val="00F456CE"/>
    <w:rsid w:val="00F46AA4"/>
    <w:rsid w:val="00F478DB"/>
    <w:rsid w:val="00F5018D"/>
    <w:rsid w:val="00F513B3"/>
    <w:rsid w:val="00F518DC"/>
    <w:rsid w:val="00F51C69"/>
    <w:rsid w:val="00F5221F"/>
    <w:rsid w:val="00F52C44"/>
    <w:rsid w:val="00F53A06"/>
    <w:rsid w:val="00F53FB3"/>
    <w:rsid w:val="00F563B4"/>
    <w:rsid w:val="00F60561"/>
    <w:rsid w:val="00F621B6"/>
    <w:rsid w:val="00F6241A"/>
    <w:rsid w:val="00F6451F"/>
    <w:rsid w:val="00F646F1"/>
    <w:rsid w:val="00F72572"/>
    <w:rsid w:val="00F725BF"/>
    <w:rsid w:val="00F757C1"/>
    <w:rsid w:val="00F80B9B"/>
    <w:rsid w:val="00F8109D"/>
    <w:rsid w:val="00F82B03"/>
    <w:rsid w:val="00F82FD4"/>
    <w:rsid w:val="00F837A0"/>
    <w:rsid w:val="00F85502"/>
    <w:rsid w:val="00F8636C"/>
    <w:rsid w:val="00F8765F"/>
    <w:rsid w:val="00F908B3"/>
    <w:rsid w:val="00F90B71"/>
    <w:rsid w:val="00F912B7"/>
    <w:rsid w:val="00F9161F"/>
    <w:rsid w:val="00F920FD"/>
    <w:rsid w:val="00F931B7"/>
    <w:rsid w:val="00F93DE7"/>
    <w:rsid w:val="00F94C68"/>
    <w:rsid w:val="00F951E7"/>
    <w:rsid w:val="00F95427"/>
    <w:rsid w:val="00F97161"/>
    <w:rsid w:val="00F97A78"/>
    <w:rsid w:val="00FA0EE0"/>
    <w:rsid w:val="00FA2597"/>
    <w:rsid w:val="00FA77DC"/>
    <w:rsid w:val="00FB0011"/>
    <w:rsid w:val="00FB0C05"/>
    <w:rsid w:val="00FB33BF"/>
    <w:rsid w:val="00FB4F3A"/>
    <w:rsid w:val="00FB5257"/>
    <w:rsid w:val="00FB5610"/>
    <w:rsid w:val="00FB6AF6"/>
    <w:rsid w:val="00FC0C98"/>
    <w:rsid w:val="00FC1A62"/>
    <w:rsid w:val="00FC1C71"/>
    <w:rsid w:val="00FC22DD"/>
    <w:rsid w:val="00FC435E"/>
    <w:rsid w:val="00FC47BF"/>
    <w:rsid w:val="00FC4AEB"/>
    <w:rsid w:val="00FC6585"/>
    <w:rsid w:val="00FC6A1F"/>
    <w:rsid w:val="00FC79FA"/>
    <w:rsid w:val="00FD1405"/>
    <w:rsid w:val="00FD373C"/>
    <w:rsid w:val="00FD3BFA"/>
    <w:rsid w:val="00FD432C"/>
    <w:rsid w:val="00FD6CEF"/>
    <w:rsid w:val="00FE31F4"/>
    <w:rsid w:val="00FE4594"/>
    <w:rsid w:val="00FE46F1"/>
    <w:rsid w:val="00FE4B07"/>
    <w:rsid w:val="00FE5381"/>
    <w:rsid w:val="00FE6C64"/>
    <w:rsid w:val="00FF0129"/>
    <w:rsid w:val="00FF01E1"/>
    <w:rsid w:val="00FF2FA8"/>
    <w:rsid w:val="00FF41D1"/>
    <w:rsid w:val="00FF438A"/>
    <w:rsid w:val="00FF47CC"/>
    <w:rsid w:val="00FF5B21"/>
    <w:rsid w:val="00FF60A8"/>
    <w:rsid w:val="00FF7598"/>
    <w:rsid w:val="01CF32DE"/>
    <w:rsid w:val="028A53D3"/>
    <w:rsid w:val="03575916"/>
    <w:rsid w:val="04695FA7"/>
    <w:rsid w:val="05054ECF"/>
    <w:rsid w:val="05EF724D"/>
    <w:rsid w:val="06F74DCB"/>
    <w:rsid w:val="083F6F81"/>
    <w:rsid w:val="0B1F7C4E"/>
    <w:rsid w:val="0C84293F"/>
    <w:rsid w:val="13046CD6"/>
    <w:rsid w:val="14C9499F"/>
    <w:rsid w:val="17162198"/>
    <w:rsid w:val="19CE310C"/>
    <w:rsid w:val="1A3F58A5"/>
    <w:rsid w:val="1F6857D4"/>
    <w:rsid w:val="1F7532BF"/>
    <w:rsid w:val="245A017E"/>
    <w:rsid w:val="27612A5A"/>
    <w:rsid w:val="27F611E6"/>
    <w:rsid w:val="2B9A47CF"/>
    <w:rsid w:val="2CD53D8B"/>
    <w:rsid w:val="2D994DD3"/>
    <w:rsid w:val="2FFF3F82"/>
    <w:rsid w:val="32BF0272"/>
    <w:rsid w:val="35A91A02"/>
    <w:rsid w:val="35D0535F"/>
    <w:rsid w:val="35D7506F"/>
    <w:rsid w:val="38C17A5B"/>
    <w:rsid w:val="38C864FD"/>
    <w:rsid w:val="412824BD"/>
    <w:rsid w:val="44F35352"/>
    <w:rsid w:val="4B812A4E"/>
    <w:rsid w:val="510A0755"/>
    <w:rsid w:val="57AF31F2"/>
    <w:rsid w:val="58E60152"/>
    <w:rsid w:val="5F834F1D"/>
    <w:rsid w:val="629E63C6"/>
    <w:rsid w:val="639428E8"/>
    <w:rsid w:val="644F484F"/>
    <w:rsid w:val="64C15DED"/>
    <w:rsid w:val="64F27105"/>
    <w:rsid w:val="67B5794F"/>
    <w:rsid w:val="6E567B16"/>
    <w:rsid w:val="70103D47"/>
    <w:rsid w:val="7447288F"/>
    <w:rsid w:val="7A135FF9"/>
    <w:rsid w:val="7ACE5BBC"/>
    <w:rsid w:val="7BB3355F"/>
    <w:rsid w:val="7C3F39CF"/>
    <w:rsid w:val="7E007D2B"/>
    <w:rsid w:val="7F841B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semiHidden="0" w:name="heading 4"/>
    <w:lsdException w:qFormat="1" w:uiPriority="9" w:semiHidden="0" w:name="heading 5"/>
    <w:lsdException w:qFormat="1" w:uiPriority="9" w:semiHidden="0" w:name="heading 6"/>
    <w:lsdException w:qFormat="1" w:uiPriority="9" w:semiHidden="0" w:name="heading 7"/>
    <w:lsdException w:qFormat="1" w:uiPriority="9" w:semiHidden="0" w:name="heading 8"/>
    <w:lsdException w:qFormat="1" w:uiPriority="9" w:semiHidden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39" w:semiHidden="0" w:name="toc 1"/>
    <w:lsdException w:qFormat="1" w:unhideWhenUsed="0" w:uiPriority="39" w:semiHidden="0" w:name="toc 2"/>
    <w:lsdException w:qFormat="1" w:unhideWhenUsed="0" w:uiPriority="39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35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1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11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99" w:semiHidden="0" w:name="Hyperlink"/>
    <w:lsdException w:unhideWhenUsed="0" w:uiPriority="0" w:semiHidden="0" w:name="FollowedHyperlink"/>
    <w:lsdException w:qFormat="1" w:unhideWhenUsed="0" w:uiPriority="22" w:semiHidden="0" w:name="Strong"/>
    <w:lsdException w:qFormat="1" w:unhideWhenUsed="0" w:uiPriority="20" w:semiHidden="0" w:name="Emphasis"/>
    <w:lsdException w:qFormat="1"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2" w:lineRule="auto"/>
      <w:jc w:val="both"/>
    </w:pPr>
    <w:rPr>
      <w:rFonts w:asciiTheme="minorHAnsi" w:hAnsiTheme="minorHAnsi" w:eastAsiaTheme="minorEastAsia" w:cstheme="minorBidi"/>
      <w:sz w:val="22"/>
      <w:szCs w:val="22"/>
      <w:lang w:val="en-US" w:eastAsia="zh-CN" w:bidi="ar-SA"/>
    </w:rPr>
  </w:style>
  <w:style w:type="paragraph" w:styleId="2">
    <w:name w:val="heading 1"/>
    <w:basedOn w:val="1"/>
    <w:next w:val="1"/>
    <w:link w:val="37"/>
    <w:qFormat/>
    <w:uiPriority w:val="9"/>
    <w:pPr>
      <w:keepNext/>
      <w:keepLines/>
      <w:spacing w:before="320" w:after="40"/>
      <w:outlineLvl w:val="0"/>
    </w:pPr>
    <w:rPr>
      <w:rFonts w:asciiTheme="majorHAnsi" w:hAnsiTheme="majorHAnsi" w:eastAsiaTheme="majorEastAsia" w:cstheme="majorBidi"/>
      <w:b/>
      <w:bCs/>
      <w:caps/>
      <w:spacing w:val="4"/>
      <w:sz w:val="28"/>
      <w:szCs w:val="28"/>
    </w:rPr>
  </w:style>
  <w:style w:type="paragraph" w:styleId="3">
    <w:name w:val="heading 2"/>
    <w:basedOn w:val="1"/>
    <w:next w:val="1"/>
    <w:link w:val="38"/>
    <w:unhideWhenUsed/>
    <w:qFormat/>
    <w:uiPriority w:val="9"/>
    <w:pPr>
      <w:keepNext/>
      <w:keepLines/>
      <w:spacing w:before="120" w:after="0"/>
      <w:outlineLvl w:val="1"/>
    </w:pPr>
    <w:rPr>
      <w:rFonts w:asciiTheme="majorHAnsi" w:hAnsiTheme="majorHAnsi" w:eastAsiaTheme="majorEastAsia" w:cstheme="majorBidi"/>
      <w:b/>
      <w:bCs/>
      <w:sz w:val="28"/>
      <w:szCs w:val="28"/>
    </w:rPr>
  </w:style>
  <w:style w:type="paragraph" w:styleId="4">
    <w:name w:val="heading 3"/>
    <w:basedOn w:val="1"/>
    <w:next w:val="1"/>
    <w:link w:val="39"/>
    <w:unhideWhenUsed/>
    <w:qFormat/>
    <w:uiPriority w:val="9"/>
    <w:pPr>
      <w:keepNext/>
      <w:keepLines/>
      <w:spacing w:before="120" w:after="0"/>
      <w:outlineLvl w:val="2"/>
    </w:pPr>
    <w:rPr>
      <w:rFonts w:asciiTheme="majorHAnsi" w:hAnsiTheme="majorHAnsi" w:eastAsiaTheme="majorEastAsia" w:cstheme="majorBidi"/>
      <w:spacing w:val="4"/>
      <w:sz w:val="24"/>
      <w:szCs w:val="24"/>
    </w:rPr>
  </w:style>
  <w:style w:type="paragraph" w:styleId="5">
    <w:name w:val="heading 4"/>
    <w:basedOn w:val="1"/>
    <w:next w:val="1"/>
    <w:link w:val="40"/>
    <w:unhideWhenUsed/>
    <w:qFormat/>
    <w:uiPriority w:val="9"/>
    <w:pPr>
      <w:keepNext/>
      <w:keepLines/>
      <w:spacing w:before="120" w:after="0"/>
      <w:outlineLvl w:val="3"/>
    </w:pPr>
    <w:rPr>
      <w:rFonts w:asciiTheme="majorHAnsi" w:hAnsiTheme="majorHAnsi" w:eastAsiaTheme="majorEastAsia" w:cstheme="majorBidi"/>
      <w:i/>
      <w:iCs/>
      <w:sz w:val="24"/>
      <w:szCs w:val="24"/>
    </w:rPr>
  </w:style>
  <w:style w:type="paragraph" w:styleId="6">
    <w:name w:val="heading 5"/>
    <w:basedOn w:val="1"/>
    <w:next w:val="1"/>
    <w:link w:val="41"/>
    <w:unhideWhenUsed/>
    <w:qFormat/>
    <w:uiPriority w:val="9"/>
    <w:pPr>
      <w:keepNext/>
      <w:keepLines/>
      <w:spacing w:before="120" w:after="0"/>
      <w:outlineLvl w:val="4"/>
    </w:pPr>
    <w:rPr>
      <w:rFonts w:asciiTheme="majorHAnsi" w:hAnsiTheme="majorHAnsi" w:eastAsiaTheme="majorEastAsia" w:cstheme="majorBidi"/>
      <w:b/>
      <w:bCs/>
    </w:rPr>
  </w:style>
  <w:style w:type="paragraph" w:styleId="7">
    <w:name w:val="heading 6"/>
    <w:basedOn w:val="1"/>
    <w:next w:val="1"/>
    <w:link w:val="42"/>
    <w:unhideWhenUsed/>
    <w:qFormat/>
    <w:uiPriority w:val="9"/>
    <w:pPr>
      <w:keepNext/>
      <w:keepLines/>
      <w:spacing w:before="120" w:after="0"/>
      <w:outlineLvl w:val="5"/>
    </w:pPr>
    <w:rPr>
      <w:rFonts w:asciiTheme="majorHAnsi" w:hAnsiTheme="majorHAnsi" w:eastAsiaTheme="majorEastAsia" w:cstheme="majorBidi"/>
      <w:b/>
      <w:bCs/>
      <w:i/>
      <w:iCs/>
    </w:rPr>
  </w:style>
  <w:style w:type="paragraph" w:styleId="8">
    <w:name w:val="heading 7"/>
    <w:basedOn w:val="1"/>
    <w:next w:val="1"/>
    <w:link w:val="43"/>
    <w:unhideWhenUsed/>
    <w:qFormat/>
    <w:uiPriority w:val="9"/>
    <w:pPr>
      <w:keepNext/>
      <w:keepLines/>
      <w:spacing w:before="120" w:after="0"/>
      <w:outlineLvl w:val="6"/>
    </w:pPr>
    <w:rPr>
      <w:i/>
      <w:iCs/>
    </w:rPr>
  </w:style>
  <w:style w:type="paragraph" w:styleId="9">
    <w:name w:val="heading 8"/>
    <w:basedOn w:val="1"/>
    <w:next w:val="1"/>
    <w:link w:val="44"/>
    <w:unhideWhenUsed/>
    <w:qFormat/>
    <w:uiPriority w:val="9"/>
    <w:pPr>
      <w:keepNext/>
      <w:keepLines/>
      <w:spacing w:before="120" w:after="0"/>
      <w:outlineLvl w:val="7"/>
    </w:pPr>
    <w:rPr>
      <w:b/>
      <w:bCs/>
    </w:rPr>
  </w:style>
  <w:style w:type="paragraph" w:styleId="10">
    <w:name w:val="heading 9"/>
    <w:basedOn w:val="1"/>
    <w:next w:val="1"/>
    <w:link w:val="45"/>
    <w:unhideWhenUsed/>
    <w:qFormat/>
    <w:uiPriority w:val="9"/>
    <w:pPr>
      <w:keepNext/>
      <w:keepLines/>
      <w:spacing w:before="120" w:after="0"/>
      <w:outlineLvl w:val="8"/>
    </w:pPr>
    <w:rPr>
      <w:i/>
      <w:iCs/>
    </w:rPr>
  </w:style>
  <w:style w:type="character" w:default="1" w:styleId="22">
    <w:name w:val="Default Paragraph Font"/>
    <w:semiHidden/>
    <w:unhideWhenUsed/>
    <w:qFormat/>
    <w:uiPriority w:val="1"/>
  </w:style>
  <w:style w:type="table" w:default="1" w:styleId="2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caption"/>
    <w:basedOn w:val="1"/>
    <w:next w:val="1"/>
    <w:unhideWhenUsed/>
    <w:qFormat/>
    <w:uiPriority w:val="35"/>
    <w:rPr>
      <w:b/>
      <w:bCs/>
      <w:sz w:val="18"/>
      <w:szCs w:val="18"/>
    </w:rPr>
  </w:style>
  <w:style w:type="paragraph" w:styleId="12">
    <w:name w:val="Document Map"/>
    <w:basedOn w:val="1"/>
    <w:link w:val="29"/>
    <w:qFormat/>
    <w:uiPriority w:val="0"/>
    <w:rPr>
      <w:rFonts w:ascii="宋体"/>
      <w:sz w:val="18"/>
      <w:szCs w:val="18"/>
    </w:rPr>
  </w:style>
  <w:style w:type="paragraph" w:styleId="13">
    <w:name w:val="toc 3"/>
    <w:basedOn w:val="1"/>
    <w:next w:val="1"/>
    <w:qFormat/>
    <w:uiPriority w:val="39"/>
    <w:pPr>
      <w:tabs>
        <w:tab w:val="left" w:pos="1680"/>
        <w:tab w:val="right" w:leader="dot" w:pos="8296"/>
      </w:tabs>
      <w:ind w:left="840" w:leftChars="400"/>
    </w:pPr>
    <w:rPr>
      <w:sz w:val="20"/>
    </w:rPr>
  </w:style>
  <w:style w:type="paragraph" w:styleId="1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spacing w:after="50" w:afterLines="50"/>
      <w:jc w:val="left"/>
    </w:pPr>
    <w:rPr>
      <w:sz w:val="18"/>
      <w:szCs w:val="18"/>
    </w:rPr>
  </w:style>
  <w:style w:type="paragraph" w:styleId="15">
    <w:name w:val="header"/>
    <w:basedOn w:val="1"/>
    <w:qFormat/>
    <w:uiPriority w:val="0"/>
    <w:pPr>
      <w:tabs>
        <w:tab w:val="center" w:pos="4153"/>
        <w:tab w:val="right" w:pos="8306"/>
      </w:tabs>
      <w:snapToGrid w:val="0"/>
      <w:spacing w:after="0"/>
      <w:jc w:val="center"/>
    </w:pPr>
    <w:rPr>
      <w:sz w:val="18"/>
      <w:szCs w:val="18"/>
    </w:rPr>
  </w:style>
  <w:style w:type="paragraph" w:styleId="16">
    <w:name w:val="toc 1"/>
    <w:basedOn w:val="1"/>
    <w:next w:val="1"/>
    <w:qFormat/>
    <w:uiPriority w:val="39"/>
    <w:pPr>
      <w:spacing w:before="120" w:after="120"/>
      <w:jc w:val="left"/>
    </w:pPr>
    <w:rPr>
      <w:b/>
      <w:bCs/>
      <w:caps/>
      <w:sz w:val="20"/>
      <w:szCs w:val="20"/>
    </w:rPr>
  </w:style>
  <w:style w:type="paragraph" w:styleId="17">
    <w:name w:val="Subtitle"/>
    <w:basedOn w:val="1"/>
    <w:next w:val="1"/>
    <w:link w:val="47"/>
    <w:qFormat/>
    <w:uiPriority w:val="11"/>
    <w:pPr>
      <w:spacing w:after="240"/>
      <w:jc w:val="center"/>
    </w:pPr>
    <w:rPr>
      <w:rFonts w:asciiTheme="majorHAnsi" w:hAnsiTheme="majorHAnsi" w:eastAsiaTheme="majorEastAsia" w:cstheme="majorBidi"/>
      <w:sz w:val="24"/>
      <w:szCs w:val="24"/>
    </w:rPr>
  </w:style>
  <w:style w:type="paragraph" w:styleId="18">
    <w:name w:val="toc 2"/>
    <w:basedOn w:val="1"/>
    <w:next w:val="1"/>
    <w:qFormat/>
    <w:uiPriority w:val="39"/>
    <w:pPr>
      <w:spacing w:after="0"/>
      <w:ind w:left="210"/>
      <w:jc w:val="left"/>
    </w:pPr>
    <w:rPr>
      <w:smallCaps/>
      <w:sz w:val="20"/>
      <w:szCs w:val="20"/>
    </w:rPr>
  </w:style>
  <w:style w:type="paragraph" w:styleId="19">
    <w:name w:val="Title"/>
    <w:basedOn w:val="1"/>
    <w:next w:val="1"/>
    <w:link w:val="46"/>
    <w:qFormat/>
    <w:uiPriority w:val="10"/>
    <w:pPr>
      <w:spacing w:after="0" w:line="240" w:lineRule="auto"/>
      <w:contextualSpacing/>
      <w:jc w:val="center"/>
    </w:pPr>
    <w:rPr>
      <w:rFonts w:asciiTheme="majorHAnsi" w:hAnsiTheme="majorHAnsi" w:eastAsiaTheme="majorEastAsia" w:cstheme="majorBidi"/>
      <w:b/>
      <w:bCs/>
      <w:spacing w:val="-7"/>
      <w:sz w:val="48"/>
      <w:szCs w:val="48"/>
    </w:rPr>
  </w:style>
  <w:style w:type="table" w:styleId="21">
    <w:name w:val="Table Grid"/>
    <w:basedOn w:val="20"/>
    <w:qFormat/>
    <w:uiPriority w:val="0"/>
    <w:pPr>
      <w:widowControl w:val="0"/>
      <w:spacing w:before="100" w:beforeAutospacing="1" w:after="100" w:afterAutospacing="1" w:line="36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23">
    <w:name w:val="Strong"/>
    <w:basedOn w:val="22"/>
    <w:qFormat/>
    <w:uiPriority w:val="22"/>
    <w:rPr>
      <w:b/>
      <w:bCs/>
      <w:color w:val="auto"/>
    </w:rPr>
  </w:style>
  <w:style w:type="character" w:styleId="24">
    <w:name w:val="page number"/>
    <w:basedOn w:val="22"/>
    <w:qFormat/>
    <w:uiPriority w:val="0"/>
  </w:style>
  <w:style w:type="character" w:styleId="25">
    <w:name w:val="Emphasis"/>
    <w:basedOn w:val="22"/>
    <w:qFormat/>
    <w:uiPriority w:val="20"/>
    <w:rPr>
      <w:i/>
      <w:iCs/>
      <w:color w:val="auto"/>
    </w:rPr>
  </w:style>
  <w:style w:type="character" w:styleId="26">
    <w:name w:val="Hyperlink"/>
    <w:qFormat/>
    <w:uiPriority w:val="99"/>
    <w:rPr>
      <w:color w:val="0000FF"/>
      <w:u w:val="single"/>
    </w:rPr>
  </w:style>
  <w:style w:type="paragraph" w:customStyle="1" w:styleId="27">
    <w:name w:val="首页标题"/>
    <w:basedOn w:val="1"/>
    <w:qFormat/>
    <w:uiPriority w:val="0"/>
    <w:pPr>
      <w:jc w:val="center"/>
    </w:pPr>
    <w:rPr>
      <w:rFonts w:ascii="宋体" w:hAnsi="宋体" w:cs="宋体"/>
      <w:b/>
      <w:bCs/>
      <w:sz w:val="44"/>
      <w:szCs w:val="20"/>
    </w:rPr>
  </w:style>
  <w:style w:type="paragraph" w:customStyle="1" w:styleId="28">
    <w:name w:val="图示描述"/>
    <w:basedOn w:val="1"/>
    <w:qFormat/>
    <w:uiPriority w:val="0"/>
    <w:pPr>
      <w:jc w:val="center"/>
    </w:pPr>
    <w:rPr>
      <w:rFonts w:cs="宋体"/>
      <w:b/>
      <w:bCs/>
      <w:sz w:val="18"/>
      <w:szCs w:val="20"/>
    </w:rPr>
  </w:style>
  <w:style w:type="character" w:customStyle="1" w:styleId="29">
    <w:name w:val="文档结构图 字符"/>
    <w:link w:val="12"/>
    <w:qFormat/>
    <w:uiPriority w:val="0"/>
    <w:rPr>
      <w:rFonts w:ascii="宋体"/>
      <w:kern w:val="2"/>
      <w:sz w:val="18"/>
      <w:szCs w:val="18"/>
    </w:rPr>
  </w:style>
  <w:style w:type="paragraph" w:customStyle="1" w:styleId="30">
    <w:name w:val="规范正文"/>
    <w:basedOn w:val="1"/>
    <w:qFormat/>
    <w:uiPriority w:val="0"/>
    <w:pPr>
      <w:adjustRightInd w:val="0"/>
      <w:spacing w:after="0" w:line="360" w:lineRule="auto"/>
      <w:ind w:left="480"/>
      <w:textAlignment w:val="baseline"/>
    </w:pPr>
    <w:rPr>
      <w:sz w:val="24"/>
      <w:szCs w:val="20"/>
    </w:rPr>
  </w:style>
  <w:style w:type="paragraph" w:customStyle="1" w:styleId="31">
    <w:name w:val="表内容"/>
    <w:qFormat/>
    <w:uiPriority w:val="0"/>
    <w:pPr>
      <w:spacing w:after="160" w:line="252" w:lineRule="auto"/>
      <w:jc w:val="both"/>
    </w:pPr>
    <w:rPr>
      <w:rFonts w:ascii="宋体" w:hAnsiTheme="minorHAnsi" w:eastAsiaTheme="minorEastAsia" w:cstheme="minorBidi"/>
      <w:kern w:val="21"/>
      <w:sz w:val="24"/>
      <w:szCs w:val="24"/>
      <w:lang w:val="en-US" w:eastAsia="zh-CN" w:bidi="ar-SA"/>
    </w:rPr>
  </w:style>
  <w:style w:type="paragraph" w:customStyle="1" w:styleId="32">
    <w:name w:val="Char"/>
    <w:basedOn w:val="1"/>
    <w:qFormat/>
    <w:uiPriority w:val="0"/>
    <w:pPr>
      <w:spacing w:after="0"/>
    </w:pPr>
  </w:style>
  <w:style w:type="character" w:customStyle="1" w:styleId="33">
    <w:name w:val="Style Italic Blue2"/>
    <w:qFormat/>
    <w:uiPriority w:val="0"/>
    <w:rPr>
      <w:iCs/>
      <w:color w:val="000000"/>
    </w:rPr>
  </w:style>
  <w:style w:type="paragraph" w:customStyle="1" w:styleId="34">
    <w:name w:val="Style Italic Blue Centered1"/>
    <w:basedOn w:val="1"/>
    <w:qFormat/>
    <w:uiPriority w:val="0"/>
    <w:pPr>
      <w:spacing w:after="0"/>
      <w:jc w:val="center"/>
    </w:pPr>
    <w:rPr>
      <w:rFonts w:cs="宋体"/>
      <w:iCs/>
      <w:color w:val="0000FF"/>
      <w:szCs w:val="20"/>
    </w:rPr>
  </w:style>
  <w:style w:type="table" w:customStyle="1" w:styleId="35">
    <w:name w:val="网格表 4 - 着色 51"/>
    <w:basedOn w:val="20"/>
    <w:qFormat/>
    <w:uiPriority w:val="49"/>
    <w:rPr>
      <w:rFonts w:ascii="宋体" w:hAnsi="宋体"/>
    </w:rPr>
    <w:tblPr>
      <w:tblBorders>
        <w:top w:val="single" w:color="8EAADB" w:sz="4" w:space="0"/>
        <w:left w:val="single" w:color="8EAADB" w:sz="4" w:space="0"/>
        <w:bottom w:val="single" w:color="8EAADB" w:sz="4" w:space="0"/>
        <w:right w:val="single" w:color="8EAADB" w:sz="4" w:space="0"/>
        <w:insideH w:val="single" w:color="8EAADB" w:sz="4" w:space="0"/>
        <w:insideV w:val="single" w:color="8EAADB" w:sz="4" w:space="0"/>
      </w:tblBorders>
    </w:tblPr>
    <w:tblStylePr w:type="firstRow">
      <w:rPr>
        <w:b/>
        <w:bCs/>
        <w:color w:val="FFFFFF"/>
      </w:rPr>
      <w:tcPr>
        <w:tcBorders>
          <w:top w:val="single" w:color="4472C4" w:sz="4" w:space="0"/>
          <w:left w:val="single" w:color="4472C4" w:sz="4" w:space="0"/>
          <w:bottom w:val="single" w:color="4472C4" w:sz="4" w:space="0"/>
          <w:right w:val="single" w:color="4472C4" w:sz="4" w:space="0"/>
          <w:insideH w:val="nil"/>
          <w:insideV w:val="nil"/>
        </w:tcBorders>
        <w:shd w:val="clear" w:color="auto" w:fill="4472C4"/>
      </w:tcPr>
    </w:tblStylePr>
    <w:tblStylePr w:type="lastRow">
      <w:rPr>
        <w:b/>
        <w:bCs/>
      </w:rPr>
      <w:tcPr>
        <w:tcBorders>
          <w:top w:val="double" w:color="4472C4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9E2F3"/>
      </w:tcPr>
    </w:tblStylePr>
    <w:tblStylePr w:type="band1Horz">
      <w:tcPr>
        <w:shd w:val="clear" w:color="auto" w:fill="D9E2F3"/>
      </w:tcPr>
    </w:tblStylePr>
  </w:style>
  <w:style w:type="character" w:customStyle="1" w:styleId="36">
    <w:name w:val="Unresolved Mention"/>
    <w:basedOn w:val="22"/>
    <w:semiHidden/>
    <w:unhideWhenUsed/>
    <w:qFormat/>
    <w:uiPriority w:val="99"/>
    <w:rPr>
      <w:color w:val="605E5C"/>
      <w:shd w:val="clear" w:color="auto" w:fill="E1DFDD"/>
    </w:rPr>
  </w:style>
  <w:style w:type="character" w:customStyle="1" w:styleId="37">
    <w:name w:val="标题 1 字符"/>
    <w:basedOn w:val="22"/>
    <w:link w:val="2"/>
    <w:qFormat/>
    <w:uiPriority w:val="9"/>
    <w:rPr>
      <w:rFonts w:asciiTheme="majorHAnsi" w:hAnsiTheme="majorHAnsi" w:eastAsiaTheme="majorEastAsia" w:cstheme="majorBidi"/>
      <w:b/>
      <w:bCs/>
      <w:caps/>
      <w:spacing w:val="4"/>
      <w:sz w:val="28"/>
      <w:szCs w:val="28"/>
    </w:rPr>
  </w:style>
  <w:style w:type="character" w:customStyle="1" w:styleId="38">
    <w:name w:val="标题 2 字符"/>
    <w:basedOn w:val="22"/>
    <w:link w:val="3"/>
    <w:qFormat/>
    <w:uiPriority w:val="9"/>
    <w:rPr>
      <w:rFonts w:asciiTheme="majorHAnsi" w:hAnsiTheme="majorHAnsi" w:eastAsiaTheme="majorEastAsia" w:cstheme="majorBidi"/>
      <w:b/>
      <w:bCs/>
      <w:sz w:val="28"/>
      <w:szCs w:val="28"/>
    </w:rPr>
  </w:style>
  <w:style w:type="character" w:customStyle="1" w:styleId="39">
    <w:name w:val="标题 3 字符"/>
    <w:basedOn w:val="22"/>
    <w:link w:val="4"/>
    <w:qFormat/>
    <w:uiPriority w:val="9"/>
    <w:rPr>
      <w:rFonts w:asciiTheme="majorHAnsi" w:hAnsiTheme="majorHAnsi" w:eastAsiaTheme="majorEastAsia" w:cstheme="majorBidi"/>
      <w:spacing w:val="4"/>
      <w:sz w:val="24"/>
      <w:szCs w:val="24"/>
    </w:rPr>
  </w:style>
  <w:style w:type="character" w:customStyle="1" w:styleId="40">
    <w:name w:val="标题 4 字符"/>
    <w:basedOn w:val="22"/>
    <w:link w:val="5"/>
    <w:qFormat/>
    <w:uiPriority w:val="9"/>
    <w:rPr>
      <w:rFonts w:asciiTheme="majorHAnsi" w:hAnsiTheme="majorHAnsi" w:eastAsiaTheme="majorEastAsia" w:cstheme="majorBidi"/>
      <w:i/>
      <w:iCs/>
      <w:sz w:val="24"/>
      <w:szCs w:val="24"/>
    </w:rPr>
  </w:style>
  <w:style w:type="character" w:customStyle="1" w:styleId="41">
    <w:name w:val="标题 5 字符"/>
    <w:basedOn w:val="22"/>
    <w:link w:val="6"/>
    <w:qFormat/>
    <w:uiPriority w:val="9"/>
    <w:rPr>
      <w:rFonts w:asciiTheme="majorHAnsi" w:hAnsiTheme="majorHAnsi" w:eastAsiaTheme="majorEastAsia" w:cstheme="majorBidi"/>
      <w:b/>
      <w:bCs/>
    </w:rPr>
  </w:style>
  <w:style w:type="character" w:customStyle="1" w:styleId="42">
    <w:name w:val="标题 6 字符"/>
    <w:basedOn w:val="22"/>
    <w:link w:val="7"/>
    <w:qFormat/>
    <w:uiPriority w:val="9"/>
    <w:rPr>
      <w:rFonts w:asciiTheme="majorHAnsi" w:hAnsiTheme="majorHAnsi" w:eastAsiaTheme="majorEastAsia" w:cstheme="majorBidi"/>
      <w:b/>
      <w:bCs/>
      <w:i/>
      <w:iCs/>
    </w:rPr>
  </w:style>
  <w:style w:type="character" w:customStyle="1" w:styleId="43">
    <w:name w:val="标题 7 字符"/>
    <w:basedOn w:val="22"/>
    <w:link w:val="8"/>
    <w:qFormat/>
    <w:uiPriority w:val="9"/>
    <w:rPr>
      <w:i/>
      <w:iCs/>
    </w:rPr>
  </w:style>
  <w:style w:type="character" w:customStyle="1" w:styleId="44">
    <w:name w:val="标题 8 字符"/>
    <w:basedOn w:val="22"/>
    <w:link w:val="9"/>
    <w:qFormat/>
    <w:uiPriority w:val="9"/>
    <w:rPr>
      <w:b/>
      <w:bCs/>
    </w:rPr>
  </w:style>
  <w:style w:type="character" w:customStyle="1" w:styleId="45">
    <w:name w:val="标题 9 字符"/>
    <w:basedOn w:val="22"/>
    <w:link w:val="10"/>
    <w:qFormat/>
    <w:uiPriority w:val="9"/>
    <w:rPr>
      <w:i/>
      <w:iCs/>
    </w:rPr>
  </w:style>
  <w:style w:type="character" w:customStyle="1" w:styleId="46">
    <w:name w:val="标题 字符"/>
    <w:basedOn w:val="22"/>
    <w:link w:val="19"/>
    <w:qFormat/>
    <w:uiPriority w:val="10"/>
    <w:rPr>
      <w:rFonts w:asciiTheme="majorHAnsi" w:hAnsiTheme="majorHAnsi" w:eastAsiaTheme="majorEastAsia" w:cstheme="majorBidi"/>
      <w:b/>
      <w:bCs/>
      <w:spacing w:val="-7"/>
      <w:sz w:val="48"/>
      <w:szCs w:val="48"/>
    </w:rPr>
  </w:style>
  <w:style w:type="character" w:customStyle="1" w:styleId="47">
    <w:name w:val="副标题 字符"/>
    <w:basedOn w:val="22"/>
    <w:link w:val="17"/>
    <w:qFormat/>
    <w:uiPriority w:val="11"/>
    <w:rPr>
      <w:rFonts w:asciiTheme="majorHAnsi" w:hAnsiTheme="majorHAnsi" w:eastAsiaTheme="majorEastAsia" w:cstheme="majorBidi"/>
      <w:sz w:val="24"/>
      <w:szCs w:val="24"/>
    </w:rPr>
  </w:style>
  <w:style w:type="paragraph" w:styleId="48">
    <w:name w:val="No Spacing"/>
    <w:qFormat/>
    <w:uiPriority w:val="1"/>
    <w:pPr>
      <w:spacing w:after="0" w:line="240" w:lineRule="auto"/>
      <w:jc w:val="both"/>
    </w:pPr>
    <w:rPr>
      <w:rFonts w:asciiTheme="minorHAnsi" w:hAnsiTheme="minorHAnsi" w:eastAsiaTheme="minorEastAsia" w:cstheme="minorBidi"/>
      <w:sz w:val="22"/>
      <w:szCs w:val="22"/>
      <w:lang w:val="en-US" w:eastAsia="zh-CN" w:bidi="ar-SA"/>
    </w:rPr>
  </w:style>
  <w:style w:type="paragraph" w:styleId="49">
    <w:name w:val="Quote"/>
    <w:basedOn w:val="1"/>
    <w:next w:val="1"/>
    <w:link w:val="50"/>
    <w:qFormat/>
    <w:uiPriority w:val="29"/>
    <w:pPr>
      <w:spacing w:before="200" w:line="264" w:lineRule="auto"/>
      <w:ind w:left="864" w:right="864"/>
      <w:jc w:val="center"/>
    </w:pPr>
    <w:rPr>
      <w:rFonts w:asciiTheme="majorHAnsi" w:hAnsiTheme="majorHAnsi" w:eastAsiaTheme="majorEastAsia" w:cstheme="majorBidi"/>
      <w:i/>
      <w:iCs/>
      <w:sz w:val="24"/>
      <w:szCs w:val="24"/>
    </w:rPr>
  </w:style>
  <w:style w:type="character" w:customStyle="1" w:styleId="50">
    <w:name w:val="引用 字符"/>
    <w:basedOn w:val="22"/>
    <w:link w:val="49"/>
    <w:qFormat/>
    <w:uiPriority w:val="29"/>
    <w:rPr>
      <w:rFonts w:asciiTheme="majorHAnsi" w:hAnsiTheme="majorHAnsi" w:eastAsiaTheme="majorEastAsia" w:cstheme="majorBidi"/>
      <w:i/>
      <w:iCs/>
      <w:sz w:val="24"/>
      <w:szCs w:val="24"/>
    </w:rPr>
  </w:style>
  <w:style w:type="paragraph" w:styleId="51">
    <w:name w:val="Intense Quote"/>
    <w:basedOn w:val="1"/>
    <w:next w:val="1"/>
    <w:link w:val="52"/>
    <w:qFormat/>
    <w:uiPriority w:val="30"/>
    <w:pPr>
      <w:spacing w:before="100" w:beforeAutospacing="1" w:after="240"/>
      <w:ind w:left="936" w:right="936"/>
      <w:jc w:val="center"/>
    </w:pPr>
    <w:rPr>
      <w:rFonts w:asciiTheme="majorHAnsi" w:hAnsiTheme="majorHAnsi" w:eastAsiaTheme="majorEastAsia" w:cstheme="majorBidi"/>
      <w:sz w:val="26"/>
      <w:szCs w:val="26"/>
    </w:rPr>
  </w:style>
  <w:style w:type="character" w:customStyle="1" w:styleId="52">
    <w:name w:val="明显引用 字符"/>
    <w:basedOn w:val="22"/>
    <w:link w:val="51"/>
    <w:qFormat/>
    <w:uiPriority w:val="30"/>
    <w:rPr>
      <w:rFonts w:asciiTheme="majorHAnsi" w:hAnsiTheme="majorHAnsi" w:eastAsiaTheme="majorEastAsia" w:cstheme="majorBidi"/>
      <w:sz w:val="26"/>
      <w:szCs w:val="26"/>
    </w:rPr>
  </w:style>
  <w:style w:type="character" w:customStyle="1" w:styleId="53">
    <w:name w:val="Subtle Emphasis"/>
    <w:basedOn w:val="22"/>
    <w:qFormat/>
    <w:uiPriority w:val="19"/>
    <w:rPr>
      <w:i/>
      <w:iCs/>
      <w:color w:val="auto"/>
    </w:rPr>
  </w:style>
  <w:style w:type="character" w:customStyle="1" w:styleId="54">
    <w:name w:val="Intense Emphasis"/>
    <w:basedOn w:val="22"/>
    <w:qFormat/>
    <w:uiPriority w:val="21"/>
    <w:rPr>
      <w:b/>
      <w:bCs/>
      <w:i/>
      <w:iCs/>
      <w:color w:val="auto"/>
    </w:rPr>
  </w:style>
  <w:style w:type="character" w:customStyle="1" w:styleId="55">
    <w:name w:val="Subtle Reference"/>
    <w:basedOn w:val="22"/>
    <w:qFormat/>
    <w:uiPriority w:val="31"/>
    <w:rPr>
      <w:smallCaps/>
      <w:color w:val="auto"/>
      <w:u w:val="single" w:color="7E7E7E" w:themeColor="text1" w:themeTint="80"/>
    </w:rPr>
  </w:style>
  <w:style w:type="character" w:customStyle="1" w:styleId="56">
    <w:name w:val="Intense Reference"/>
    <w:basedOn w:val="22"/>
    <w:qFormat/>
    <w:uiPriority w:val="32"/>
    <w:rPr>
      <w:b/>
      <w:bCs/>
      <w:smallCaps/>
      <w:color w:val="auto"/>
      <w:u w:val="single"/>
    </w:rPr>
  </w:style>
  <w:style w:type="character" w:customStyle="1" w:styleId="57">
    <w:name w:val="Book Title"/>
    <w:basedOn w:val="22"/>
    <w:qFormat/>
    <w:uiPriority w:val="33"/>
    <w:rPr>
      <w:b/>
      <w:bCs/>
      <w:smallCaps/>
      <w:color w:val="auto"/>
    </w:rPr>
  </w:style>
  <w:style w:type="paragraph" w:customStyle="1" w:styleId="58">
    <w:name w:val="TOC Heading"/>
    <w:basedOn w:val="2"/>
    <w:next w:val="1"/>
    <w:semiHidden/>
    <w:unhideWhenUsed/>
    <w:qFormat/>
    <w:uiPriority w:val="39"/>
    <w:pPr>
      <w:outlineLvl w:val="9"/>
    </w:pPr>
  </w:style>
  <w:style w:type="paragraph" w:styleId="59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6" Type="http://schemas.openxmlformats.org/officeDocument/2006/relationships/fontTable" Target="fontTable.xml"/><Relationship Id="rId25" Type="http://schemas.openxmlformats.org/officeDocument/2006/relationships/customXml" Target="../customXml/item1.xml"/><Relationship Id="rId24" Type="http://schemas.openxmlformats.org/officeDocument/2006/relationships/image" Target="media/image16.png"/><Relationship Id="rId23" Type="http://schemas.openxmlformats.org/officeDocument/2006/relationships/image" Target="media/image15.png"/><Relationship Id="rId22" Type="http://schemas.openxmlformats.org/officeDocument/2006/relationships/image" Target="media/image14.png"/><Relationship Id="rId21" Type="http://schemas.openxmlformats.org/officeDocument/2006/relationships/image" Target="media/image13.png"/><Relationship Id="rId20" Type="http://schemas.openxmlformats.org/officeDocument/2006/relationships/image" Target="media/image12.png"/><Relationship Id="rId2" Type="http://schemas.openxmlformats.org/officeDocument/2006/relationships/settings" Target="settings.xml"/><Relationship Id="rId19" Type="http://schemas.openxmlformats.org/officeDocument/2006/relationships/image" Target="media/image11.jpeg"/><Relationship Id="rId18" Type="http://schemas.openxmlformats.org/officeDocument/2006/relationships/image" Target="media/image10.jpeg"/><Relationship Id="rId17" Type="http://schemas.openxmlformats.org/officeDocument/2006/relationships/image" Target="media/image9.jpeg"/><Relationship Id="rId16" Type="http://schemas.openxmlformats.org/officeDocument/2006/relationships/image" Target="media/image8.jpeg"/><Relationship Id="rId15" Type="http://schemas.openxmlformats.org/officeDocument/2006/relationships/image" Target="media/image7.jpeg"/><Relationship Id="rId14" Type="http://schemas.openxmlformats.org/officeDocument/2006/relationships/image" Target="media/image6.jpeg"/><Relationship Id="rId13" Type="http://schemas.openxmlformats.org/officeDocument/2006/relationships/image" Target="media/image5.png"/><Relationship Id="rId12" Type="http://schemas.openxmlformats.org/officeDocument/2006/relationships/image" Target="media/image4.png"/><Relationship Id="rId11" Type="http://schemas.openxmlformats.org/officeDocument/2006/relationships/image" Target="media/image3.png"/><Relationship Id="rId10" Type="http://schemas.openxmlformats.org/officeDocument/2006/relationships/image" Target="media/image2.png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E:\&#37197;&#32622;&#31649;&#29702;\&#36136;&#37327;&#37096;&#24037;&#20316;&#21306;\&#30446;&#26631;&#24037;&#20316;&#21306;\2008&#36136;&#37327;&#20307;&#31995;&#25991;&#20214;&#21319;&#32423;\&#32534;&#21046;&#24037;&#20316;\&#27169;&#26495;&#35268;&#33539;\Word&#25991;&#26723;&#27169;&#29256;&#65288;V1.4.0&#65289;.dot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833A73-9B64-4843-83FB-E40267086CE1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Word文档模版（V1.4.0）.dot</Template>
  <Company>wiscom</Company>
  <Pages>9</Pages>
  <Words>131</Words>
  <Characters>158</Characters>
  <Lines>8</Lines>
  <Paragraphs>2</Paragraphs>
  <TotalTime>1</TotalTime>
  <ScaleCrop>false</ScaleCrop>
  <LinksUpToDate>false</LinksUpToDate>
  <CharactersWithSpaces>165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2019-04-18T08:58:00Z</dcterms:created>
  <dc:creator>User</dc:creator>
  <cp:lastModifiedBy>冯一帆</cp:lastModifiedBy>
  <cp:lastPrinted>2019-04-03T09:28:00Z</cp:lastPrinted>
  <dcterms:modified xsi:type="dcterms:W3CDTF">2026-11-05T08:18:03Z</dcterms:modified>
  <dc:title>〔 项目名称 〕</dc:title>
  <cp:revision>2434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A4533B963D3C4678B6D7FD954ADFB6D9_13</vt:lpwstr>
  </property>
  <property fmtid="{D5CDD505-2E9C-101B-9397-08002B2CF9AE}" pid="4" name="KSOTemplateDocerSaveRecord">
    <vt:lpwstr>eyJoZGlkIjoiNTI2NWJjMjg2M2ZhYzgyOGFhODZkMDNkNzJiMmMxZGQiLCJ1c2VySWQiOiIyNzQxNzQwNjYifQ==</vt:lpwstr>
  </property>
</Properties>
</file>